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68"/>
      </w:tblGrid>
      <w:tr w:rsidR="00154B5D" w:rsidRPr="00E24BE6" w:rsidTr="00E24BE6">
        <w:trPr>
          <w:trHeight w:hRule="exact" w:val="454"/>
        </w:trPr>
        <w:tc>
          <w:tcPr>
            <w:tcW w:w="10368" w:type="dxa"/>
            <w:shd w:val="clear" w:color="auto" w:fill="E6E6E6"/>
          </w:tcPr>
          <w:p w:rsidR="00154B5D" w:rsidRPr="00E24BE6" w:rsidRDefault="00154B5D" w:rsidP="00E24BE6">
            <w:pPr>
              <w:spacing w:before="120" w:after="120" w:line="480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SOLICITUD DE AUTORIZACIÓN DE USO DE PUESTO DE AMARRE</w:t>
            </w:r>
          </w:p>
        </w:tc>
      </w:tr>
    </w:tbl>
    <w:p w:rsidR="00154B5D" w:rsidRPr="00664078" w:rsidRDefault="00154B5D" w:rsidP="00895113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sz w:val="14"/>
          <w:szCs w:val="14"/>
          <w:lang w:val="es-ES_tradnl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1756"/>
        <w:gridCol w:w="447"/>
        <w:gridCol w:w="83"/>
        <w:gridCol w:w="450"/>
        <w:gridCol w:w="1399"/>
        <w:gridCol w:w="450"/>
        <w:gridCol w:w="464"/>
        <w:gridCol w:w="454"/>
        <w:gridCol w:w="1166"/>
        <w:gridCol w:w="454"/>
        <w:gridCol w:w="720"/>
        <w:gridCol w:w="454"/>
        <w:gridCol w:w="1612"/>
      </w:tblGrid>
      <w:tr w:rsidR="00BD2FBC" w:rsidRPr="00E24BE6" w:rsidTr="00E24BE6">
        <w:trPr>
          <w:trHeight w:hRule="exact" w:val="423"/>
        </w:trPr>
        <w:tc>
          <w:tcPr>
            <w:tcW w:w="10368" w:type="dxa"/>
            <w:gridSpan w:val="14"/>
            <w:shd w:val="clear" w:color="auto" w:fill="E6E6E6"/>
          </w:tcPr>
          <w:p w:rsidR="00BD2FBC" w:rsidRPr="00E24BE6" w:rsidRDefault="00BD2FBC" w:rsidP="00E24BE6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>Marcar puertos para los que se solicita autorización</w:t>
            </w:r>
            <w:r w:rsidR="00795913" w:rsidRPr="00E24BE6">
              <w:rPr>
                <w:rFonts w:ascii="Arial" w:hAnsi="Arial" w:cs="Arial"/>
                <w:b/>
                <w:lang w:val="es-ES_tradnl"/>
              </w:rPr>
              <w:t xml:space="preserve"> </w:t>
            </w:r>
            <w:r w:rsidR="003C51EE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(E</w:t>
            </w:r>
            <w:r w:rsidR="00795913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n </w:t>
            </w:r>
            <w:r w:rsidR="00664078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el supuesto</w:t>
            </w:r>
            <w:r w:rsidR="00795913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 de solicitar</w:t>
            </w:r>
            <w:r w:rsidR="00664078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 autorización para</w:t>
            </w:r>
            <w:r w:rsidR="00795913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 varios puertos</w:t>
            </w:r>
            <w:r w:rsidR="00664078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,</w:t>
            </w:r>
            <w:r w:rsidR="00795913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 numerar por orden de preferencia</w:t>
            </w:r>
            <w:r w:rsidR="00664078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. En caso de otorgamiento de autorización en un puerto, las solicitudes con </w:t>
            </w:r>
            <w:r w:rsidR="003C51EE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grado</w:t>
            </w:r>
            <w:r w:rsidR="00664078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 xml:space="preserve"> de preferencia inferior se entenderán desistidas)</w:t>
            </w:r>
          </w:p>
        </w:tc>
      </w:tr>
      <w:bookmarkStart w:id="0" w:name="_GoBack"/>
      <w:tr w:rsidR="00934889" w:rsidRPr="00E24BE6" w:rsidTr="00917A9F">
        <w:trPr>
          <w:trHeight w:hRule="exact" w:val="331"/>
        </w:trPr>
        <w:tc>
          <w:tcPr>
            <w:tcW w:w="459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D05E69">
            <w:pPr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bookmarkStart w:id="1" w:name="Marcar1"/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  <w:bookmarkEnd w:id="1"/>
            <w:bookmarkEnd w:id="0"/>
          </w:p>
        </w:tc>
        <w:tc>
          <w:tcPr>
            <w:tcW w:w="228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E24BE6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Castro Urdiales (fondeo)</w:t>
            </w:r>
          </w:p>
        </w:tc>
        <w:tc>
          <w:tcPr>
            <w:tcW w:w="450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E24BE6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2313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EF4910" w:rsidRPr="00917A9F" w:rsidRDefault="00934889" w:rsidP="00E24BE6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Laredo (nueva dársena)</w:t>
            </w:r>
          </w:p>
        </w:tc>
        <w:tc>
          <w:tcPr>
            <w:tcW w:w="454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E24BE6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2340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E24BE6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Laredo (dársena interior)</w:t>
            </w:r>
          </w:p>
        </w:tc>
        <w:tc>
          <w:tcPr>
            <w:tcW w:w="454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E24BE6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1612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E24BE6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Colindres</w:t>
            </w:r>
          </w:p>
        </w:tc>
      </w:tr>
      <w:tr w:rsidR="00934889" w:rsidRPr="00E24BE6" w:rsidTr="00160FBD">
        <w:trPr>
          <w:trHeight w:hRule="exact" w:val="454"/>
        </w:trPr>
        <w:tc>
          <w:tcPr>
            <w:tcW w:w="459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</w:p>
        </w:tc>
        <w:tc>
          <w:tcPr>
            <w:tcW w:w="2286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231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4889" w:rsidRPr="00160FBD" w:rsidRDefault="00160FBD" w:rsidP="00B304FC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Compromiso </w:t>
            </w:r>
            <w:r w:rsidR="00B304FC">
              <w:rPr>
                <w:rFonts w:ascii="Arial" w:hAnsi="Arial" w:cs="Arial"/>
                <w:sz w:val="16"/>
                <w:szCs w:val="16"/>
                <w:lang w:val="es-ES_tradnl"/>
              </w:rPr>
              <w:t>estancia</w:t>
            </w:r>
            <w:r w:rsidRPr="00160FBD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  <w:r w:rsidR="00934889" w:rsidRPr="00160FBD">
              <w:rPr>
                <w:rFonts w:ascii="Arial" w:hAnsi="Arial" w:cs="Arial"/>
                <w:sz w:val="16"/>
                <w:szCs w:val="16"/>
                <w:lang w:val="es-ES_tradnl"/>
              </w:rPr>
              <w:t>&gt;1 año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  <w:tc>
          <w:tcPr>
            <w:tcW w:w="454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</w:p>
        </w:tc>
        <w:tc>
          <w:tcPr>
            <w:tcW w:w="2340" w:type="dxa"/>
            <w:gridSpan w:val="3"/>
            <w:vMerge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54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</w:p>
        </w:tc>
        <w:tc>
          <w:tcPr>
            <w:tcW w:w="1612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934889" w:rsidRPr="00E24BE6" w:rsidTr="00E24BE6">
        <w:trPr>
          <w:trHeight w:hRule="exact" w:val="340"/>
        </w:trPr>
        <w:tc>
          <w:tcPr>
            <w:tcW w:w="459" w:type="dxa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Santoña</w:t>
            </w:r>
          </w:p>
        </w:tc>
        <w:tc>
          <w:tcPr>
            <w:tcW w:w="447" w:type="dxa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1932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34"/>
                <w:szCs w:val="34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Suances</w:t>
            </w:r>
          </w:p>
        </w:tc>
        <w:tc>
          <w:tcPr>
            <w:tcW w:w="450" w:type="dxa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2084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60F18">
            <w:pPr>
              <w:tabs>
                <w:tab w:val="left" w:pos="340"/>
              </w:tabs>
              <w:jc w:val="both"/>
              <w:rPr>
                <w:rFonts w:ascii="Arial" w:hAnsi="Arial" w:cs="Arial"/>
                <w:sz w:val="34"/>
                <w:szCs w:val="34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Comillas</w:t>
            </w:r>
          </w:p>
        </w:tc>
        <w:tc>
          <w:tcPr>
            <w:tcW w:w="454" w:type="dxa"/>
            <w:tcBorders>
              <w:right w:val="nil"/>
            </w:tcBorders>
            <w:shd w:val="clear" w:color="auto" w:fill="auto"/>
            <w:vAlign w:val="center"/>
          </w:tcPr>
          <w:p w:rsidR="00934889" w:rsidRPr="00E24BE6" w:rsidRDefault="00D05E69" w:rsidP="00934889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34"/>
                <w:szCs w:val="34"/>
                <w:lang w:val="es-ES_tradnl"/>
              </w:rPr>
            </w:pP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</w:r>
            <w:r w:rsidR="00127842">
              <w:rPr>
                <w:rFonts w:ascii="Arial" w:hAnsi="Arial" w:cs="Arial"/>
                <w:sz w:val="34"/>
                <w:szCs w:val="34"/>
                <w:lang w:val="es-ES_tradnl"/>
              </w:rPr>
              <w:fldChar w:fldCharType="separate"/>
            </w:r>
            <w:r>
              <w:rPr>
                <w:rFonts w:ascii="Arial" w:hAnsi="Arial" w:cs="Arial"/>
                <w:sz w:val="34"/>
                <w:szCs w:val="34"/>
                <w:lang w:val="es-ES_tradnl"/>
              </w:rPr>
              <w:fldChar w:fldCharType="end"/>
            </w:r>
          </w:p>
        </w:tc>
        <w:tc>
          <w:tcPr>
            <w:tcW w:w="2786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934889" w:rsidRPr="00E24BE6" w:rsidRDefault="00934889" w:rsidP="00934889">
            <w:pPr>
              <w:tabs>
                <w:tab w:val="left" w:pos="340"/>
              </w:tabs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San Vicente de la Barquera</w:t>
            </w:r>
          </w:p>
        </w:tc>
      </w:tr>
    </w:tbl>
    <w:p w:rsidR="00BD2FBC" w:rsidRPr="00664078" w:rsidRDefault="00BD2FBC" w:rsidP="00895113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sz w:val="14"/>
          <w:szCs w:val="14"/>
          <w:lang w:val="es-ES_tradnl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4"/>
        <w:gridCol w:w="2593"/>
        <w:gridCol w:w="2711"/>
        <w:gridCol w:w="2700"/>
      </w:tblGrid>
      <w:tr w:rsidR="00DF0F88" w:rsidRPr="00E24BE6" w:rsidTr="00E24BE6">
        <w:trPr>
          <w:trHeight w:hRule="exact" w:val="284"/>
        </w:trPr>
        <w:tc>
          <w:tcPr>
            <w:tcW w:w="10368" w:type="dxa"/>
            <w:gridSpan w:val="4"/>
            <w:shd w:val="clear" w:color="auto" w:fill="E6E6E6"/>
          </w:tcPr>
          <w:p w:rsidR="00DF0F88" w:rsidRPr="00E24BE6" w:rsidRDefault="00DF0F88" w:rsidP="00E24BE6">
            <w:pPr>
              <w:spacing w:line="480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>Datos de la persona o entidad solicitante</w:t>
            </w:r>
          </w:p>
        </w:tc>
      </w:tr>
      <w:tr w:rsidR="0014104A" w:rsidRPr="00E24BE6" w:rsidTr="00FE20D9">
        <w:trPr>
          <w:trHeight w:hRule="exact" w:val="510"/>
        </w:trPr>
        <w:tc>
          <w:tcPr>
            <w:tcW w:w="2364" w:type="dxa"/>
            <w:shd w:val="clear" w:color="auto" w:fill="auto"/>
          </w:tcPr>
          <w:p w:rsidR="0014104A" w:rsidRDefault="0026199D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DNI/NIF/NIE</w:t>
            </w:r>
          </w:p>
          <w:p w:rsidR="006B1789" w:rsidRPr="00E24BE6" w:rsidRDefault="006B1789" w:rsidP="00DF5C76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2"/>
          </w:p>
        </w:tc>
        <w:tc>
          <w:tcPr>
            <w:tcW w:w="2593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Nombre o razón social</w:t>
            </w:r>
          </w:p>
          <w:p w:rsidR="006B1789" w:rsidRPr="00E24BE6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3"/>
          </w:p>
        </w:tc>
        <w:tc>
          <w:tcPr>
            <w:tcW w:w="2711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Apellido 1</w:t>
            </w:r>
          </w:p>
          <w:p w:rsidR="006B1789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4"/>
          </w:p>
          <w:p w:rsidR="006B1789" w:rsidRPr="00E24BE6" w:rsidRDefault="006B1789" w:rsidP="00E24BE6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700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Apellido 2</w:t>
            </w:r>
          </w:p>
          <w:p w:rsidR="006B1789" w:rsidRPr="00E24BE6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5"/>
          </w:p>
        </w:tc>
      </w:tr>
      <w:tr w:rsidR="00FE20D9" w:rsidRPr="00E24BE6" w:rsidTr="00537AB6">
        <w:trPr>
          <w:trHeight w:hRule="exact" w:val="510"/>
        </w:trPr>
        <w:tc>
          <w:tcPr>
            <w:tcW w:w="4957" w:type="dxa"/>
            <w:gridSpan w:val="2"/>
            <w:shd w:val="clear" w:color="auto" w:fill="auto"/>
          </w:tcPr>
          <w:p w:rsidR="00FE20D9" w:rsidRDefault="00FE20D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Teléfono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  <w:r w:rsidRPr="00FE20D9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  <w:p w:rsidR="006B1789" w:rsidRPr="00E24BE6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6" w:name="Texto5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6"/>
          </w:p>
        </w:tc>
        <w:tc>
          <w:tcPr>
            <w:tcW w:w="5411" w:type="dxa"/>
            <w:gridSpan w:val="2"/>
            <w:shd w:val="clear" w:color="auto" w:fill="auto"/>
          </w:tcPr>
          <w:p w:rsidR="00FE20D9" w:rsidRDefault="00FE20D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Teléfono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2</w:t>
            </w:r>
          </w:p>
          <w:p w:rsidR="006B1789" w:rsidRPr="00E24BE6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7" w:name="Texto6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7"/>
          </w:p>
        </w:tc>
      </w:tr>
    </w:tbl>
    <w:p w:rsidR="009B02EB" w:rsidRPr="00664078" w:rsidRDefault="009B02EB" w:rsidP="00990DB2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sz w:val="14"/>
          <w:szCs w:val="14"/>
          <w:lang w:val="es-ES_tradnl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4"/>
        <w:gridCol w:w="2604"/>
        <w:gridCol w:w="2700"/>
        <w:gridCol w:w="2700"/>
      </w:tblGrid>
      <w:tr w:rsidR="00565A60" w:rsidRPr="00E24BE6" w:rsidTr="00E24BE6">
        <w:trPr>
          <w:trHeight w:hRule="exact" w:val="284"/>
        </w:trPr>
        <w:tc>
          <w:tcPr>
            <w:tcW w:w="10368" w:type="dxa"/>
            <w:gridSpan w:val="4"/>
            <w:shd w:val="clear" w:color="auto" w:fill="E6E6E6"/>
          </w:tcPr>
          <w:p w:rsidR="00565A60" w:rsidRPr="00E24BE6" w:rsidRDefault="00565A60" w:rsidP="00E24BE6">
            <w:pPr>
              <w:spacing w:line="480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 xml:space="preserve">Datos de la persona representante </w:t>
            </w:r>
            <w:r w:rsidR="003C51EE"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(C</w:t>
            </w:r>
            <w:r w:rsidRPr="00E24BE6">
              <w:rPr>
                <w:rFonts w:ascii="Arial" w:hAnsi="Arial" w:cs="Arial"/>
                <w:i/>
                <w:sz w:val="15"/>
                <w:szCs w:val="15"/>
                <w:lang w:val="es-ES_tradnl"/>
              </w:rPr>
              <w:t>umplimentar sólo en el caso de que la persona interesada actúe por medio de representante)</w:t>
            </w:r>
          </w:p>
        </w:tc>
      </w:tr>
      <w:tr w:rsidR="0014104A" w:rsidRPr="00E24BE6" w:rsidTr="00E24BE6">
        <w:trPr>
          <w:trHeight w:hRule="exact" w:val="510"/>
        </w:trPr>
        <w:tc>
          <w:tcPr>
            <w:tcW w:w="2364" w:type="dxa"/>
            <w:shd w:val="clear" w:color="auto" w:fill="auto"/>
          </w:tcPr>
          <w:p w:rsidR="0014104A" w:rsidRDefault="0026199D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DNI/NIF/NIE</w:t>
            </w:r>
          </w:p>
          <w:p w:rsidR="006B1789" w:rsidRPr="00E24BE6" w:rsidRDefault="006B178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8" w:name="Texto7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8"/>
          </w:p>
        </w:tc>
        <w:tc>
          <w:tcPr>
            <w:tcW w:w="2604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Nombre o razón social</w:t>
            </w:r>
          </w:p>
          <w:p w:rsidR="008A532E" w:rsidRPr="00E24BE6" w:rsidRDefault="003C2180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9" w:name="Texto8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9"/>
          </w:p>
        </w:tc>
        <w:tc>
          <w:tcPr>
            <w:tcW w:w="2700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Apellido 1</w:t>
            </w:r>
          </w:p>
          <w:p w:rsidR="003C2180" w:rsidRPr="00E24BE6" w:rsidRDefault="003C2180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10" w:name="Texto9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0"/>
          </w:p>
        </w:tc>
        <w:tc>
          <w:tcPr>
            <w:tcW w:w="2700" w:type="dxa"/>
            <w:shd w:val="clear" w:color="auto" w:fill="auto"/>
          </w:tcPr>
          <w:p w:rsidR="0014104A" w:rsidRDefault="0014104A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Apellido 2</w:t>
            </w:r>
          </w:p>
          <w:p w:rsidR="003C2180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11" w:name="Texto10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1"/>
          </w:p>
        </w:tc>
      </w:tr>
    </w:tbl>
    <w:p w:rsidR="00565A60" w:rsidRPr="00664078" w:rsidRDefault="00565A60" w:rsidP="00990DB2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sz w:val="14"/>
          <w:szCs w:val="14"/>
          <w:lang w:val="es-ES_tradnl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2340"/>
        <w:gridCol w:w="1980"/>
        <w:gridCol w:w="720"/>
        <w:gridCol w:w="720"/>
        <w:gridCol w:w="1260"/>
        <w:gridCol w:w="2160"/>
      </w:tblGrid>
      <w:tr w:rsidR="0009175D" w:rsidRPr="00E24BE6" w:rsidTr="00E24BE6">
        <w:trPr>
          <w:trHeight w:hRule="exact" w:val="284"/>
        </w:trPr>
        <w:tc>
          <w:tcPr>
            <w:tcW w:w="10368" w:type="dxa"/>
            <w:gridSpan w:val="7"/>
            <w:shd w:val="clear" w:color="auto" w:fill="E6E6E6"/>
          </w:tcPr>
          <w:p w:rsidR="00565A60" w:rsidRPr="00E24BE6" w:rsidRDefault="00565A60" w:rsidP="00E24BE6">
            <w:pPr>
              <w:spacing w:line="480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 xml:space="preserve">Datos </w:t>
            </w:r>
            <w:r w:rsidR="0017047D" w:rsidRPr="00E24BE6">
              <w:rPr>
                <w:rFonts w:ascii="Arial" w:hAnsi="Arial" w:cs="Arial"/>
                <w:b/>
                <w:lang w:val="es-ES_tradnl"/>
              </w:rPr>
              <w:t>a efectos de notificació</w:t>
            </w:r>
            <w:r w:rsidRPr="00E24BE6">
              <w:rPr>
                <w:rFonts w:ascii="Arial" w:hAnsi="Arial" w:cs="Arial"/>
                <w:b/>
                <w:lang w:val="es-ES_tradnl"/>
              </w:rPr>
              <w:t>n</w:t>
            </w:r>
          </w:p>
        </w:tc>
      </w:tr>
      <w:tr w:rsidR="00CB525C" w:rsidRPr="00E24BE6" w:rsidTr="00E24BE6">
        <w:trPr>
          <w:trHeight w:hRule="exact" w:val="510"/>
        </w:trPr>
        <w:tc>
          <w:tcPr>
            <w:tcW w:w="1188" w:type="dxa"/>
            <w:shd w:val="clear" w:color="auto" w:fill="auto"/>
          </w:tcPr>
          <w:p w:rsidR="00CB525C" w:rsidRDefault="00CB525C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Tipo de vía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2" w:name="Texto11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2"/>
          </w:p>
        </w:tc>
        <w:tc>
          <w:tcPr>
            <w:tcW w:w="4320" w:type="dxa"/>
            <w:gridSpan w:val="2"/>
            <w:shd w:val="clear" w:color="auto" w:fill="auto"/>
          </w:tcPr>
          <w:p w:rsidR="00CB525C" w:rsidRDefault="00CB525C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Nombre de la vía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3" w:name="Texto12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3"/>
          </w:p>
        </w:tc>
        <w:tc>
          <w:tcPr>
            <w:tcW w:w="720" w:type="dxa"/>
            <w:shd w:val="clear" w:color="auto" w:fill="auto"/>
          </w:tcPr>
          <w:p w:rsidR="00CB525C" w:rsidRDefault="00CB525C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N.º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4" w:name="Texto13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4"/>
          </w:p>
        </w:tc>
        <w:tc>
          <w:tcPr>
            <w:tcW w:w="1980" w:type="dxa"/>
            <w:gridSpan w:val="2"/>
            <w:shd w:val="clear" w:color="auto" w:fill="auto"/>
          </w:tcPr>
          <w:p w:rsidR="00CB525C" w:rsidRDefault="00CB525C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Piso </w:t>
            </w:r>
            <w:r w:rsidR="001E0228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/ 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Puerta </w:t>
            </w:r>
            <w:r w:rsidR="001E0228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/ 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Otros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5" w:name="Texto14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5"/>
          </w:p>
        </w:tc>
        <w:tc>
          <w:tcPr>
            <w:tcW w:w="2160" w:type="dxa"/>
            <w:shd w:val="clear" w:color="auto" w:fill="auto"/>
          </w:tcPr>
          <w:p w:rsidR="00CB525C" w:rsidRDefault="00CB525C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Código postal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6" w:name="Texto15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6"/>
          </w:p>
        </w:tc>
      </w:tr>
      <w:tr w:rsidR="00FE4884" w:rsidRPr="00E24BE6" w:rsidTr="00E24BE6">
        <w:trPr>
          <w:trHeight w:hRule="exact" w:val="510"/>
        </w:trPr>
        <w:tc>
          <w:tcPr>
            <w:tcW w:w="3528" w:type="dxa"/>
            <w:gridSpan w:val="2"/>
            <w:shd w:val="clear" w:color="auto" w:fill="auto"/>
          </w:tcPr>
          <w:p w:rsidR="00FE4884" w:rsidRDefault="00FE4884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Localidad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7" w:name="Texto16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7"/>
          </w:p>
        </w:tc>
        <w:tc>
          <w:tcPr>
            <w:tcW w:w="3420" w:type="dxa"/>
            <w:gridSpan w:val="3"/>
            <w:shd w:val="clear" w:color="auto" w:fill="auto"/>
          </w:tcPr>
          <w:p w:rsidR="00FE4884" w:rsidRDefault="00FE4884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Municipio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8" w:name="Texto17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8"/>
          </w:p>
        </w:tc>
        <w:tc>
          <w:tcPr>
            <w:tcW w:w="3420" w:type="dxa"/>
            <w:gridSpan w:val="2"/>
            <w:shd w:val="clear" w:color="auto" w:fill="auto"/>
          </w:tcPr>
          <w:p w:rsidR="00FE4884" w:rsidRDefault="00FE4884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Provincia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9" w:name="Texto18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19"/>
          </w:p>
        </w:tc>
      </w:tr>
      <w:tr w:rsidR="00FE20D9" w:rsidRPr="00E24BE6" w:rsidTr="00EC31CD">
        <w:trPr>
          <w:trHeight w:hRule="exact" w:val="510"/>
        </w:trPr>
        <w:tc>
          <w:tcPr>
            <w:tcW w:w="10368" w:type="dxa"/>
            <w:gridSpan w:val="7"/>
            <w:shd w:val="clear" w:color="auto" w:fill="auto"/>
          </w:tcPr>
          <w:p w:rsidR="00FE20D9" w:rsidRDefault="00FE20D9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>Correo electrónico (para avisar del envío de notificaciones electrónicas):</w:t>
            </w:r>
          </w:p>
          <w:p w:rsidR="00446BC2" w:rsidRPr="00E24BE6" w:rsidRDefault="00446BC2" w:rsidP="006B1789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20" w:name="Texto19"/>
            <w:r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20"/>
          </w:p>
        </w:tc>
      </w:tr>
    </w:tbl>
    <w:p w:rsidR="009B02EB" w:rsidRPr="00664078" w:rsidRDefault="009B02EB" w:rsidP="002E66E1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sz w:val="14"/>
          <w:szCs w:val="14"/>
          <w:lang w:val="es-ES_tradnl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68"/>
      </w:tblGrid>
      <w:tr w:rsidR="00244503" w:rsidRPr="00E24BE6" w:rsidTr="00E24BE6">
        <w:trPr>
          <w:trHeight w:hRule="exact" w:val="284"/>
        </w:trPr>
        <w:tc>
          <w:tcPr>
            <w:tcW w:w="10368" w:type="dxa"/>
            <w:shd w:val="clear" w:color="auto" w:fill="E6E6E6"/>
          </w:tcPr>
          <w:p w:rsidR="00244503" w:rsidRPr="00E24BE6" w:rsidRDefault="00244503" w:rsidP="00E24BE6">
            <w:pPr>
              <w:spacing w:line="480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>Solicita</w:t>
            </w:r>
          </w:p>
        </w:tc>
      </w:tr>
      <w:tr w:rsidR="00244503" w:rsidRPr="00E24BE6" w:rsidTr="00E24BE6">
        <w:trPr>
          <w:trHeight w:val="1042"/>
        </w:trPr>
        <w:tc>
          <w:tcPr>
            <w:tcW w:w="10368" w:type="dxa"/>
            <w:shd w:val="clear" w:color="auto" w:fill="auto"/>
          </w:tcPr>
          <w:p w:rsidR="00244503" w:rsidRPr="00E24BE6" w:rsidRDefault="00244503" w:rsidP="00DF5C76">
            <w:pPr>
              <w:spacing w:before="120" w:line="360" w:lineRule="auto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El otorgamiento de autorización de uso de puesto de amarre en la categoría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  <w:r w:rsidR="009F1E3C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Texto2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9F1E3C">
              <w:rPr>
                <w:rFonts w:ascii="Arial" w:hAnsi="Arial" w:cs="Arial"/>
                <w:sz w:val="28"/>
                <w:szCs w:val="28"/>
              </w:rPr>
              <w:instrText xml:space="preserve"> FORMTEXT </w:instrText>
            </w:r>
            <w:r w:rsidR="009F1E3C">
              <w:rPr>
                <w:rFonts w:ascii="Arial" w:hAnsi="Arial" w:cs="Arial"/>
                <w:sz w:val="28"/>
                <w:szCs w:val="28"/>
              </w:rPr>
            </w:r>
            <w:r w:rsidR="009F1E3C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="009F1E3C">
              <w:rPr>
                <w:rFonts w:ascii="Arial" w:hAnsi="Arial" w:cs="Arial"/>
                <w:noProof/>
                <w:sz w:val="28"/>
                <w:szCs w:val="28"/>
              </w:rPr>
              <w:t> </w:t>
            </w:r>
            <w:r w:rsidR="009F1E3C">
              <w:rPr>
                <w:rFonts w:ascii="Arial" w:hAnsi="Arial" w:cs="Arial"/>
                <w:sz w:val="28"/>
                <w:szCs w:val="28"/>
              </w:rPr>
              <w:fldChar w:fldCharType="end"/>
            </w:r>
            <w:r w:rsidR="00BD2FBC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del puerto </w:t>
            </w:r>
            <w:r w:rsidR="0026541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>señalado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, para </w:t>
            </w:r>
            <w:r w:rsidR="008D412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>la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embarcación</w:t>
            </w:r>
            <w:r w:rsidR="008D412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con indicativo de matrícula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DF5C76">
              <w:rPr>
                <w:rFonts w:ascii="Arial" w:hAnsi="Arial" w:cs="Arial"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21"/>
            <w:r w:rsidR="008D412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, 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de eslora 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2" w:name="Texto22"/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22"/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m. y ma</w:t>
            </w:r>
            <w:r w:rsidR="008D412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nga 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3" w:name="Texto23"/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instrText xml:space="preserve"> FORMTEXT </w:instrTex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separate"/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noProof/>
                <w:sz w:val="18"/>
                <w:szCs w:val="18"/>
                <w:lang w:val="es-ES_tradnl"/>
              </w:rPr>
              <w:t> </w:t>
            </w:r>
            <w:r w:rsidR="00446BC2">
              <w:rPr>
                <w:rFonts w:ascii="Arial" w:hAnsi="Arial" w:cs="Arial"/>
                <w:sz w:val="18"/>
                <w:szCs w:val="18"/>
                <w:lang w:val="es-ES_tradnl"/>
              </w:rPr>
              <w:fldChar w:fldCharType="end"/>
            </w:r>
            <w:bookmarkEnd w:id="23"/>
            <w:r w:rsidR="008D412A" w:rsidRPr="00E24BE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m, conforme </w:t>
            </w:r>
            <w:r w:rsidR="00BD507E" w:rsidRPr="00E24BE6">
              <w:rPr>
                <w:rFonts w:ascii="Arial" w:hAnsi="Arial" w:cs="Arial"/>
                <w:sz w:val="18"/>
                <w:szCs w:val="18"/>
                <w:lang w:val="es-ES_tradnl"/>
              </w:rPr>
              <w:t>a</w:t>
            </w:r>
            <w:r w:rsidRPr="00E24BE6">
              <w:rPr>
                <w:rFonts w:ascii="Arial" w:hAnsi="Arial" w:cs="Arial"/>
                <w:sz w:val="18"/>
                <w:szCs w:val="18"/>
                <w:lang w:val="es-ES_tradnl"/>
              </w:rPr>
              <w:t>l Decreto 82/2006, de 13 de julio, por el que se regula el procedimiento de otorgamiento de autorizaciones en los Puertos de Cantabria.</w:t>
            </w:r>
          </w:p>
        </w:tc>
      </w:tr>
    </w:tbl>
    <w:p w:rsidR="00244503" w:rsidRDefault="00244503" w:rsidP="002E66E1">
      <w:pPr>
        <w:tabs>
          <w:tab w:val="left" w:leader="dot" w:pos="1843"/>
          <w:tab w:val="left" w:leader="dot" w:pos="4820"/>
          <w:tab w:val="left" w:leader="dot" w:pos="7938"/>
        </w:tabs>
        <w:ind w:left="-113"/>
        <w:jc w:val="both"/>
        <w:rPr>
          <w:rFonts w:ascii="Arial" w:hAnsi="Arial" w:cs="Arial"/>
          <w:lang w:val="es-ES_tradnl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14"/>
      </w:tblGrid>
      <w:tr w:rsidR="00E92A19" w:rsidRPr="00903024" w:rsidTr="00A91431">
        <w:trPr>
          <w:trHeight w:hRule="exact" w:val="284"/>
        </w:trPr>
        <w:tc>
          <w:tcPr>
            <w:tcW w:w="10314" w:type="dxa"/>
            <w:shd w:val="clear" w:color="auto" w:fill="E6E6E6"/>
            <w:vAlign w:val="center"/>
          </w:tcPr>
          <w:p w:rsidR="00E92A19" w:rsidRPr="00903024" w:rsidRDefault="00E92A19" w:rsidP="00A91431">
            <w:pPr>
              <w:spacing w:line="480" w:lineRule="auto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Declaración</w:t>
            </w:r>
            <w:r w:rsidRPr="00903024">
              <w:rPr>
                <w:rFonts w:ascii="Arial" w:hAnsi="Arial" w:cs="Arial"/>
                <w:b/>
                <w:lang w:val="es-ES_tradnl"/>
              </w:rPr>
              <w:t xml:space="preserve"> responsable: </w:t>
            </w:r>
            <w:r w:rsidRPr="00657724">
              <w:rPr>
                <w:rFonts w:ascii="Arial" w:hAnsi="Arial" w:cs="Arial"/>
                <w:lang w:val="es-ES_tradnl"/>
              </w:rPr>
              <w:t>Quien suscribe DECLARA</w:t>
            </w:r>
          </w:p>
        </w:tc>
      </w:tr>
      <w:tr w:rsidR="00E92A19" w:rsidRPr="00903024" w:rsidTr="00361544">
        <w:trPr>
          <w:trHeight w:val="696"/>
        </w:trPr>
        <w:tc>
          <w:tcPr>
            <w:tcW w:w="10314" w:type="dxa"/>
            <w:tcBorders>
              <w:bottom w:val="nil"/>
            </w:tcBorders>
            <w:shd w:val="clear" w:color="auto" w:fill="auto"/>
          </w:tcPr>
          <w:p w:rsidR="00EF4910" w:rsidRDefault="00E54A71" w:rsidP="00EF4910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Que en</w:t>
            </w:r>
            <w:r w:rsidR="00EF4910">
              <w:rPr>
                <w:rFonts w:ascii="Arial" w:hAnsi="Arial" w:cs="Arial"/>
                <w:sz w:val="16"/>
                <w:szCs w:val="16"/>
              </w:rPr>
              <w:t xml:space="preserve"> caso de autorización, el abono de la tasa que corresponda se efectuará a través de domiciliación bancaria:   </w:t>
            </w:r>
            <w:r w:rsidR="00267C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bookmarkStart w:id="24" w:name="Marcar3"/>
            <w:r w:rsidR="00267C6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16"/>
                <w:szCs w:val="16"/>
              </w:rPr>
            </w:r>
            <w:r w:rsidR="0012784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67C67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4"/>
            <w:r w:rsidR="00EF4910">
              <w:rPr>
                <w:rFonts w:ascii="Arial" w:hAnsi="Arial" w:cs="Arial"/>
                <w:sz w:val="16"/>
                <w:szCs w:val="16"/>
              </w:rPr>
              <w:t xml:space="preserve"> S</w:t>
            </w:r>
            <w:r w:rsidR="00267C67">
              <w:rPr>
                <w:rFonts w:ascii="Arial" w:hAnsi="Arial" w:cs="Arial"/>
                <w:sz w:val="16"/>
                <w:szCs w:val="16"/>
              </w:rPr>
              <w:t>Í</w:t>
            </w:r>
            <w:r w:rsidR="00EF4910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267C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4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bookmarkStart w:id="25" w:name="Marcar4"/>
            <w:r w:rsidR="00267C6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127842">
              <w:rPr>
                <w:rFonts w:ascii="Arial" w:hAnsi="Arial" w:cs="Arial"/>
                <w:sz w:val="16"/>
                <w:szCs w:val="16"/>
              </w:rPr>
            </w:r>
            <w:r w:rsidR="0012784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67C67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5"/>
            <w:r w:rsidR="00267C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F4910">
              <w:rPr>
                <w:rFonts w:ascii="Arial" w:hAnsi="Arial" w:cs="Arial"/>
                <w:sz w:val="16"/>
                <w:szCs w:val="16"/>
              </w:rPr>
              <w:t>NO</w:t>
            </w:r>
          </w:p>
          <w:p w:rsidR="00EF4910" w:rsidRDefault="00EF4910" w:rsidP="00EF4910">
            <w:pPr>
              <w:ind w:left="432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E92A19" w:rsidRPr="0022579D" w:rsidRDefault="00E92A19" w:rsidP="00E92A19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2579D">
              <w:rPr>
                <w:rFonts w:ascii="Arial" w:hAnsi="Arial" w:cs="Arial"/>
                <w:sz w:val="16"/>
                <w:szCs w:val="16"/>
              </w:rPr>
              <w:t>Que los datos de la cuenta bancaria (IBAN) para la domiciliación, son los siguientes:</w:t>
            </w:r>
          </w:p>
          <w:p w:rsidR="00E92A19" w:rsidRDefault="00E92A19" w:rsidP="00A91431">
            <w:pPr>
              <w:ind w:firstLine="72"/>
              <w:jc w:val="both"/>
              <w:rPr>
                <w:rFonts w:ascii="Arial" w:hAnsi="Arial" w:cs="Arial"/>
                <w:sz w:val="14"/>
                <w:szCs w:val="14"/>
              </w:rPr>
            </w:pPr>
          </w:p>
          <w:p w:rsidR="00E92A19" w:rsidRDefault="00E92A19" w:rsidP="00A91431">
            <w:pPr>
              <w:jc w:val="both"/>
              <w:rPr>
                <w:rFonts w:ascii="Arial" w:hAnsi="Arial" w:cs="Arial"/>
                <w:sz w:val="14"/>
                <w:szCs w:val="14"/>
              </w:rPr>
            </w:pPr>
          </w:p>
          <w:tbl>
            <w:tblPr>
              <w:tblpPr w:leftFromText="141" w:rightFromText="141" w:vertAnchor="text" w:horzAnchor="margin" w:tblpXSpec="center" w:tblpY="-16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</w:tblGrid>
            <w:tr w:rsidR="00E92A19" w:rsidRPr="004B5EB5" w:rsidTr="00A91431">
              <w:trPr>
                <w:trHeight w:val="146"/>
              </w:trPr>
              <w:tc>
                <w:tcPr>
                  <w:tcW w:w="79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4B5EB5" w:rsidRDefault="00E92A19" w:rsidP="00A91431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PAÍS</w:t>
                  </w:r>
                </w:p>
              </w:tc>
              <w:tc>
                <w:tcPr>
                  <w:tcW w:w="79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2E100F" w:rsidRDefault="00E92A19" w:rsidP="00A91431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IBAN </w:t>
                  </w:r>
                </w:p>
              </w:tc>
              <w:tc>
                <w:tcPr>
                  <w:tcW w:w="1592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4B5EB5" w:rsidRDefault="00E92A19" w:rsidP="00A91431">
                  <w:pPr>
                    <w:jc w:val="both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ENTIDAD</w:t>
                  </w:r>
                </w:p>
              </w:tc>
              <w:tc>
                <w:tcPr>
                  <w:tcW w:w="1592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4B5EB5" w:rsidRDefault="00E92A19" w:rsidP="00A91431">
                  <w:pPr>
                    <w:jc w:val="both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SUCURSAL</w:t>
                  </w:r>
                </w:p>
              </w:tc>
              <w:tc>
                <w:tcPr>
                  <w:tcW w:w="79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4B5EB5" w:rsidRDefault="00E92A19" w:rsidP="00A91431">
                  <w:pPr>
                    <w:jc w:val="both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D.C.</w:t>
                  </w:r>
                </w:p>
              </w:tc>
              <w:tc>
                <w:tcPr>
                  <w:tcW w:w="3980" w:type="dxa"/>
                  <w:gridSpan w:val="10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E92A19" w:rsidRPr="004B5EB5" w:rsidRDefault="00E92A19" w:rsidP="00A91431">
                  <w:pPr>
                    <w:jc w:val="both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NÚMERO DE CUENTA</w:t>
                  </w:r>
                </w:p>
              </w:tc>
            </w:tr>
            <w:tr w:rsidR="009F1E3C" w:rsidRPr="004B5EB5" w:rsidTr="00A91431">
              <w:trPr>
                <w:trHeight w:val="146"/>
              </w:trPr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bookmarkStart w:id="26" w:name="Texto28"/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  <w:bookmarkEnd w:id="26"/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2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2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2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Pr="003C2180" w:rsidRDefault="009F1E3C" w:rsidP="009F1E3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2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2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F1E3C" w:rsidRDefault="009F1E3C" w:rsidP="009F1E3C"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instrText xml:space="preserve"> FORMTEXT </w:instrTex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separate"/>
                  </w:r>
                  <w:r w:rsidRPr="00212D0F">
                    <w:rPr>
                      <w:rFonts w:ascii="Arial" w:hAnsi="Arial" w:cs="Arial"/>
                      <w:noProof/>
                      <w:sz w:val="28"/>
                      <w:szCs w:val="28"/>
                    </w:rPr>
                    <w:t> </w:t>
                  </w:r>
                  <w:r w:rsidRPr="00212D0F">
                    <w:rPr>
                      <w:rFonts w:ascii="Arial" w:hAnsi="Arial" w:cs="Arial"/>
                      <w:sz w:val="28"/>
                      <w:szCs w:val="28"/>
                    </w:rPr>
                    <w:fldChar w:fldCharType="end"/>
                  </w:r>
                </w:p>
              </w:tc>
            </w:tr>
          </w:tbl>
          <w:p w:rsidR="00E92A19" w:rsidRPr="00903024" w:rsidRDefault="00E92A19" w:rsidP="00A91431">
            <w:pPr>
              <w:tabs>
                <w:tab w:val="right" w:leader="dot" w:pos="10152"/>
              </w:tabs>
              <w:spacing w:before="120" w:after="120" w:line="360" w:lineRule="auto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361544" w:rsidRPr="00903024" w:rsidTr="00361544">
        <w:trPr>
          <w:trHeight w:val="696"/>
        </w:trPr>
        <w:tc>
          <w:tcPr>
            <w:tcW w:w="10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544" w:rsidRPr="00EF4910" w:rsidRDefault="00361544" w:rsidP="00BD2BF4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361544">
              <w:rPr>
                <w:rFonts w:ascii="Arial" w:hAnsi="Arial" w:cs="Arial"/>
                <w:sz w:val="16"/>
                <w:szCs w:val="16"/>
              </w:rPr>
              <w:t>La persona solicitante, de conformidad con el artículo 28 de la Ley 39/2015</w:t>
            </w:r>
            <w:r>
              <w:rPr>
                <w:rFonts w:ascii="Arial" w:hAnsi="Arial" w:cs="Arial"/>
                <w:sz w:val="16"/>
                <w:szCs w:val="16"/>
              </w:rPr>
              <w:t xml:space="preserve">, de 1 de octubre, con la presentación de la solicitud </w:t>
            </w:r>
            <w:r w:rsidRPr="00361544">
              <w:rPr>
                <w:rFonts w:ascii="Arial" w:hAnsi="Arial" w:cs="Arial"/>
                <w:b/>
                <w:sz w:val="16"/>
                <w:szCs w:val="16"/>
              </w:rPr>
              <w:t>AUTORIZA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61544">
              <w:rPr>
                <w:rFonts w:ascii="Arial" w:hAnsi="Arial" w:cs="Arial"/>
                <w:sz w:val="16"/>
                <w:szCs w:val="16"/>
              </w:rPr>
              <w:t>al</w:t>
            </w:r>
            <w:r>
              <w:rPr>
                <w:rFonts w:ascii="Arial" w:hAnsi="Arial" w:cs="Arial"/>
                <w:sz w:val="16"/>
                <w:szCs w:val="16"/>
              </w:rPr>
              <w:t xml:space="preserve"> Servicio de Puertos la consulta de los datos acreditativos de la identidad mediante el Sistema de Verificación de Datos de Identidad (SVDI). No obstante, la persona solicitante podrá denegar o revocar de forma expresa este consentimiento en cualquier momento, a través de comunicación </w:t>
            </w:r>
            <w:r w:rsidR="00EF4910">
              <w:rPr>
                <w:rFonts w:ascii="Arial" w:hAnsi="Arial" w:cs="Arial"/>
                <w:sz w:val="16"/>
                <w:szCs w:val="16"/>
              </w:rPr>
              <w:t xml:space="preserve">escrita al Servicio de Puertos, </w:t>
            </w:r>
            <w:r w:rsidR="00BD2BF4">
              <w:rPr>
                <w:rFonts w:ascii="Arial" w:hAnsi="Arial" w:cs="Arial"/>
                <w:sz w:val="16"/>
                <w:szCs w:val="16"/>
              </w:rPr>
              <w:t>mediante</w:t>
            </w:r>
            <w:r w:rsidRPr="00EF4910">
              <w:rPr>
                <w:rFonts w:ascii="Arial" w:hAnsi="Arial" w:cs="Arial"/>
                <w:sz w:val="16"/>
                <w:szCs w:val="16"/>
              </w:rPr>
              <w:t xml:space="preserve"> el documento correspondiente.</w:t>
            </w:r>
          </w:p>
        </w:tc>
      </w:tr>
    </w:tbl>
    <w:p w:rsidR="00E92A19" w:rsidRDefault="00E92A19" w:rsidP="00BD109A">
      <w:pPr>
        <w:tabs>
          <w:tab w:val="left" w:leader="dot" w:pos="1843"/>
          <w:tab w:val="left" w:leader="dot" w:pos="4820"/>
          <w:tab w:val="left" w:leader="dot" w:pos="7938"/>
        </w:tabs>
        <w:jc w:val="both"/>
        <w:rPr>
          <w:rFonts w:ascii="Arial" w:hAnsi="Arial" w:cs="Arial"/>
          <w:lang w:val="es-ES_tradnl"/>
        </w:rPr>
      </w:pPr>
    </w:p>
    <w:tbl>
      <w:tblPr>
        <w:tblpPr w:leftFromText="142" w:rightFromText="142" w:vertAnchor="text" w:tblpX="5773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59"/>
      </w:tblGrid>
      <w:tr w:rsidR="002E66E1" w:rsidRPr="00E24BE6" w:rsidTr="00BD109A">
        <w:trPr>
          <w:trHeight w:hRule="exact" w:val="300"/>
        </w:trPr>
        <w:tc>
          <w:tcPr>
            <w:tcW w:w="4559" w:type="dxa"/>
            <w:shd w:val="clear" w:color="auto" w:fill="E6E6E6"/>
          </w:tcPr>
          <w:p w:rsidR="002E66E1" w:rsidRPr="00E24BE6" w:rsidRDefault="00A35F1A" w:rsidP="00A35F1A">
            <w:pPr>
              <w:spacing w:line="480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>
              <w:rPr>
                <w:rFonts w:ascii="Arial" w:hAnsi="Arial" w:cs="Arial"/>
                <w:b/>
                <w:lang w:val="es-ES_tradnl"/>
              </w:rPr>
              <w:t>Por la empresa suministradora</w:t>
            </w:r>
          </w:p>
        </w:tc>
      </w:tr>
      <w:tr w:rsidR="002E66E1" w:rsidRPr="00E24BE6" w:rsidTr="00BD109A">
        <w:trPr>
          <w:trHeight w:val="1230"/>
        </w:trPr>
        <w:tc>
          <w:tcPr>
            <w:tcW w:w="4559" w:type="dxa"/>
            <w:shd w:val="clear" w:color="auto" w:fill="auto"/>
            <w:vAlign w:val="bottom"/>
          </w:tcPr>
          <w:p w:rsidR="002E66E1" w:rsidRPr="006D0DBC" w:rsidRDefault="002E66E1" w:rsidP="00201AFA">
            <w:pPr>
              <w:pStyle w:val="Textoindependiente2"/>
              <w:tabs>
                <w:tab w:val="right" w:leader="dot" w:pos="4376"/>
                <w:tab w:val="left" w:leader="dot" w:pos="5220"/>
                <w:tab w:val="left" w:leader="dot" w:pos="5940"/>
                <w:tab w:val="right" w:pos="9900"/>
              </w:tabs>
              <w:spacing w:line="500" w:lineRule="exact"/>
              <w:jc w:val="left"/>
              <w:rPr>
                <w:rFonts w:cs="Arial"/>
                <w:b w:val="0"/>
                <w:sz w:val="18"/>
                <w:szCs w:val="18"/>
                <w:lang w:val="es-ES"/>
              </w:rPr>
            </w:pPr>
            <w:r w:rsidRPr="00E24BE6">
              <w:rPr>
                <w:rFonts w:cs="Arial"/>
                <w:b w:val="0"/>
                <w:sz w:val="20"/>
                <w:lang w:val="es-ES"/>
              </w:rPr>
              <w:t>Fdo</w:t>
            </w:r>
            <w:r w:rsidR="008F7608">
              <w:rPr>
                <w:rFonts w:cs="Arial"/>
                <w:b w:val="0"/>
                <w:sz w:val="20"/>
                <w:lang w:val="es-ES"/>
              </w:rPr>
              <w:t>.</w:t>
            </w:r>
            <w:r w:rsidR="006D0DBC">
              <w:rPr>
                <w:rFonts w:cs="Arial"/>
                <w:b w:val="0"/>
                <w:sz w:val="20"/>
                <w:lang w:val="es-ES"/>
              </w:rPr>
              <w:t xml:space="preserve">: </w:t>
            </w:r>
            <w:r w:rsidR="006D0DBC">
              <w:rPr>
                <w:rFonts w:cs="Arial"/>
                <w:b w:val="0"/>
                <w:sz w:val="18"/>
                <w:szCs w:val="18"/>
                <w:lang w:val="es-ES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7" w:name="Texto29"/>
            <w:r w:rsidR="006D0DBC">
              <w:rPr>
                <w:rFonts w:cs="Arial"/>
                <w:b w:val="0"/>
                <w:sz w:val="18"/>
                <w:szCs w:val="18"/>
                <w:lang w:val="es-ES"/>
              </w:rPr>
              <w:instrText xml:space="preserve"> FORMTEXT </w:instrText>
            </w:r>
            <w:r w:rsidR="006D0DBC">
              <w:rPr>
                <w:rFonts w:cs="Arial"/>
                <w:b w:val="0"/>
                <w:sz w:val="18"/>
                <w:szCs w:val="18"/>
                <w:lang w:val="es-ES"/>
              </w:rPr>
            </w:r>
            <w:r w:rsidR="006D0DBC">
              <w:rPr>
                <w:rFonts w:cs="Arial"/>
                <w:b w:val="0"/>
                <w:sz w:val="18"/>
                <w:szCs w:val="18"/>
                <w:lang w:val="es-ES"/>
              </w:rPr>
              <w:fldChar w:fldCharType="separate"/>
            </w:r>
            <w:r w:rsidR="00201AFA">
              <w:rPr>
                <w:rFonts w:cs="Arial"/>
                <w:b w:val="0"/>
                <w:sz w:val="18"/>
                <w:szCs w:val="18"/>
                <w:lang w:val="es-ES"/>
              </w:rPr>
              <w:t> </w:t>
            </w:r>
            <w:r w:rsidR="00201AFA">
              <w:rPr>
                <w:rFonts w:cs="Arial"/>
                <w:b w:val="0"/>
                <w:sz w:val="18"/>
                <w:szCs w:val="18"/>
                <w:lang w:val="es-ES"/>
              </w:rPr>
              <w:t> </w:t>
            </w:r>
            <w:r w:rsidR="00201AFA">
              <w:rPr>
                <w:rFonts w:cs="Arial"/>
                <w:b w:val="0"/>
                <w:sz w:val="18"/>
                <w:szCs w:val="18"/>
                <w:lang w:val="es-ES"/>
              </w:rPr>
              <w:t> </w:t>
            </w:r>
            <w:r w:rsidR="00201AFA">
              <w:rPr>
                <w:rFonts w:cs="Arial"/>
                <w:b w:val="0"/>
                <w:sz w:val="18"/>
                <w:szCs w:val="18"/>
                <w:lang w:val="es-ES"/>
              </w:rPr>
              <w:t> </w:t>
            </w:r>
            <w:r w:rsidR="00201AFA">
              <w:rPr>
                <w:rFonts w:cs="Arial"/>
                <w:b w:val="0"/>
                <w:sz w:val="18"/>
                <w:szCs w:val="18"/>
                <w:lang w:val="es-ES"/>
              </w:rPr>
              <w:t> </w:t>
            </w:r>
            <w:r w:rsidR="006D0DBC">
              <w:rPr>
                <w:rFonts w:cs="Arial"/>
                <w:b w:val="0"/>
                <w:sz w:val="18"/>
                <w:szCs w:val="18"/>
                <w:lang w:val="es-ES"/>
              </w:rPr>
              <w:fldChar w:fldCharType="end"/>
            </w:r>
            <w:bookmarkEnd w:id="27"/>
          </w:p>
        </w:tc>
      </w:tr>
    </w:tbl>
    <w:p w:rsidR="00E92A19" w:rsidRPr="003A3781" w:rsidRDefault="00E92A19" w:rsidP="00CD2932">
      <w:pPr>
        <w:spacing w:line="240" w:lineRule="exact"/>
        <w:jc w:val="both"/>
        <w:rPr>
          <w:rFonts w:ascii="Calibri" w:hAnsi="Calibri" w:cs="Calibri"/>
        </w:rPr>
      </w:pPr>
      <w:r w:rsidRPr="003A3781">
        <w:rPr>
          <w:rFonts w:ascii="Calibri" w:hAnsi="Calibri" w:cs="Calibri"/>
        </w:rPr>
        <w:t xml:space="preserve">Firmando el presente documento, </w:t>
      </w:r>
      <w:r w:rsidR="00EF4910">
        <w:rPr>
          <w:rFonts w:ascii="Calibri" w:hAnsi="Calibri" w:cs="Calibri"/>
        </w:rPr>
        <w:t xml:space="preserve">la persona que suscribe </w:t>
      </w:r>
      <w:r w:rsidRPr="003A3781">
        <w:rPr>
          <w:rFonts w:ascii="Calibri" w:hAnsi="Calibri" w:cs="Calibri"/>
        </w:rPr>
        <w:t>autoriza expresamente al tratamiento de los datos personales que en él se recogen. Antes de firmar, lea detenidamente el recuadro “Información básica sobre Protección de Datos Personales”.</w:t>
      </w:r>
    </w:p>
    <w:p w:rsidR="00BF0544" w:rsidRPr="00895113" w:rsidRDefault="00BF0544" w:rsidP="00BF0544">
      <w:pPr>
        <w:pStyle w:val="Textoindependiente2"/>
        <w:tabs>
          <w:tab w:val="left" w:leader="dot" w:pos="2160"/>
          <w:tab w:val="left" w:leader="dot" w:pos="2880"/>
          <w:tab w:val="left" w:leader="dot" w:pos="5220"/>
          <w:tab w:val="left" w:leader="dot" w:pos="5940"/>
          <w:tab w:val="right" w:pos="9900"/>
        </w:tabs>
        <w:ind w:left="-113"/>
        <w:jc w:val="left"/>
        <w:rPr>
          <w:rFonts w:cs="Arial"/>
          <w:b w:val="0"/>
          <w:sz w:val="20"/>
          <w:lang w:val="es-ES"/>
        </w:rPr>
      </w:pPr>
    </w:p>
    <w:p w:rsidR="00BD109A" w:rsidRDefault="00BD109A" w:rsidP="00BD109A">
      <w:pPr>
        <w:pStyle w:val="Textoindependiente2"/>
        <w:tabs>
          <w:tab w:val="left" w:leader="dot" w:pos="1980"/>
          <w:tab w:val="left" w:leader="dot" w:pos="2700"/>
          <w:tab w:val="left" w:leader="dot" w:pos="4680"/>
          <w:tab w:val="left" w:leader="dot" w:pos="5400"/>
          <w:tab w:val="right" w:pos="9900"/>
        </w:tabs>
        <w:spacing w:line="480" w:lineRule="auto"/>
        <w:ind w:left="-113"/>
        <w:jc w:val="left"/>
        <w:rPr>
          <w:rFonts w:cs="Arial"/>
          <w:b w:val="0"/>
          <w:color w:val="C0C0C0"/>
          <w:sz w:val="20"/>
          <w:lang w:val="es-ES"/>
        </w:rPr>
      </w:pPr>
      <w:r>
        <w:rPr>
          <w:rFonts w:cs="Arial"/>
          <w:b w:val="0"/>
          <w:sz w:val="20"/>
          <w:lang w:val="es-ES"/>
        </w:rPr>
        <w:t xml:space="preserve">En </w:t>
      </w:r>
      <w:r w:rsidR="009F2DE0">
        <w:rPr>
          <w:rFonts w:cs="Arial"/>
          <w:b w:val="0"/>
          <w:sz w:val="20"/>
          <w:lang w:val="es-ES"/>
        </w:rPr>
        <w:fldChar w:fldCharType="begin">
          <w:ffData>
            <w:name w:val="Texto24"/>
            <w:enabled/>
            <w:calcOnExit w:val="0"/>
            <w:textInput/>
          </w:ffData>
        </w:fldChar>
      </w:r>
      <w:bookmarkStart w:id="28" w:name="Texto24"/>
      <w:r w:rsidR="009F2DE0">
        <w:rPr>
          <w:rFonts w:cs="Arial"/>
          <w:b w:val="0"/>
          <w:sz w:val="20"/>
          <w:lang w:val="es-ES"/>
        </w:rPr>
        <w:instrText xml:space="preserve"> FORMTEXT </w:instrText>
      </w:r>
      <w:r w:rsidR="009F2DE0">
        <w:rPr>
          <w:rFonts w:cs="Arial"/>
          <w:b w:val="0"/>
          <w:sz w:val="20"/>
          <w:lang w:val="es-ES"/>
        </w:rPr>
      </w:r>
      <w:r w:rsidR="009F2DE0">
        <w:rPr>
          <w:rFonts w:cs="Arial"/>
          <w:b w:val="0"/>
          <w:sz w:val="20"/>
          <w:lang w:val="es-ES"/>
        </w:rPr>
        <w:fldChar w:fldCharType="separate"/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sz w:val="20"/>
          <w:lang w:val="es-ES"/>
        </w:rPr>
        <w:fldChar w:fldCharType="end"/>
      </w:r>
      <w:bookmarkEnd w:id="28"/>
      <w:r w:rsidRPr="00986464">
        <w:rPr>
          <w:rFonts w:cs="Arial"/>
          <w:b w:val="0"/>
          <w:sz w:val="20"/>
          <w:lang w:val="es-ES"/>
        </w:rPr>
        <w:t xml:space="preserve">, </w:t>
      </w:r>
      <w:r>
        <w:rPr>
          <w:rFonts w:cs="Arial"/>
          <w:b w:val="0"/>
          <w:sz w:val="20"/>
          <w:lang w:val="es-ES"/>
        </w:rPr>
        <w:t xml:space="preserve">a </w:t>
      </w:r>
      <w:r w:rsidR="009F2DE0">
        <w:rPr>
          <w:rFonts w:cs="Arial"/>
          <w:b w:val="0"/>
          <w:sz w:val="20"/>
          <w:lang w:val="es-ES"/>
        </w:rPr>
        <w:fldChar w:fldCharType="begin">
          <w:ffData>
            <w:name w:val="Texto25"/>
            <w:enabled/>
            <w:calcOnExit w:val="0"/>
            <w:textInput/>
          </w:ffData>
        </w:fldChar>
      </w:r>
      <w:bookmarkStart w:id="29" w:name="Texto25"/>
      <w:r w:rsidR="009F2DE0">
        <w:rPr>
          <w:rFonts w:cs="Arial"/>
          <w:b w:val="0"/>
          <w:sz w:val="20"/>
          <w:lang w:val="es-ES"/>
        </w:rPr>
        <w:instrText xml:space="preserve"> FORMTEXT </w:instrText>
      </w:r>
      <w:r w:rsidR="009F2DE0">
        <w:rPr>
          <w:rFonts w:cs="Arial"/>
          <w:b w:val="0"/>
          <w:sz w:val="20"/>
          <w:lang w:val="es-ES"/>
        </w:rPr>
      </w:r>
      <w:r w:rsidR="009F2DE0">
        <w:rPr>
          <w:rFonts w:cs="Arial"/>
          <w:b w:val="0"/>
          <w:sz w:val="20"/>
          <w:lang w:val="es-ES"/>
        </w:rPr>
        <w:fldChar w:fldCharType="separate"/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sz w:val="20"/>
          <w:lang w:val="es-ES"/>
        </w:rPr>
        <w:fldChar w:fldCharType="end"/>
      </w:r>
      <w:bookmarkEnd w:id="29"/>
      <w:r w:rsidRPr="00986464">
        <w:rPr>
          <w:rFonts w:cs="Arial"/>
          <w:b w:val="0"/>
          <w:sz w:val="20"/>
          <w:lang w:val="es-ES"/>
        </w:rPr>
        <w:t xml:space="preserve"> de </w:t>
      </w:r>
      <w:r w:rsidR="009F2DE0">
        <w:rPr>
          <w:rFonts w:cs="Arial"/>
          <w:b w:val="0"/>
          <w:sz w:val="20"/>
          <w:lang w:val="es-ES"/>
        </w:rPr>
        <w:fldChar w:fldCharType="begin">
          <w:ffData>
            <w:name w:val="Texto26"/>
            <w:enabled/>
            <w:calcOnExit w:val="0"/>
            <w:textInput/>
          </w:ffData>
        </w:fldChar>
      </w:r>
      <w:bookmarkStart w:id="30" w:name="Texto26"/>
      <w:r w:rsidR="009F2DE0">
        <w:rPr>
          <w:rFonts w:cs="Arial"/>
          <w:b w:val="0"/>
          <w:sz w:val="20"/>
          <w:lang w:val="es-ES"/>
        </w:rPr>
        <w:instrText xml:space="preserve"> FORMTEXT </w:instrText>
      </w:r>
      <w:r w:rsidR="009F2DE0">
        <w:rPr>
          <w:rFonts w:cs="Arial"/>
          <w:b w:val="0"/>
          <w:sz w:val="20"/>
          <w:lang w:val="es-ES"/>
        </w:rPr>
      </w:r>
      <w:r w:rsidR="009F2DE0">
        <w:rPr>
          <w:rFonts w:cs="Arial"/>
          <w:b w:val="0"/>
          <w:sz w:val="20"/>
          <w:lang w:val="es-ES"/>
        </w:rPr>
        <w:fldChar w:fldCharType="separate"/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sz w:val="20"/>
          <w:lang w:val="es-ES"/>
        </w:rPr>
        <w:fldChar w:fldCharType="end"/>
      </w:r>
      <w:bookmarkEnd w:id="30"/>
      <w:r w:rsidR="006D0DBC">
        <w:rPr>
          <w:rFonts w:cs="Arial"/>
          <w:b w:val="0"/>
          <w:color w:val="C0C0C0"/>
          <w:sz w:val="20"/>
          <w:lang w:val="es-ES"/>
        </w:rPr>
        <w:t xml:space="preserve"> </w:t>
      </w:r>
      <w:r w:rsidRPr="00986464">
        <w:rPr>
          <w:rFonts w:cs="Arial"/>
          <w:b w:val="0"/>
          <w:sz w:val="20"/>
          <w:lang w:val="es-ES"/>
        </w:rPr>
        <w:t>20</w:t>
      </w:r>
      <w:r w:rsidR="009F2DE0">
        <w:rPr>
          <w:rFonts w:cs="Arial"/>
          <w:b w:val="0"/>
          <w:sz w:val="20"/>
          <w:lang w:val="es-ES"/>
        </w:rPr>
        <w:fldChar w:fldCharType="begin">
          <w:ffData>
            <w:name w:val="Texto27"/>
            <w:enabled/>
            <w:calcOnExit w:val="0"/>
            <w:textInput/>
          </w:ffData>
        </w:fldChar>
      </w:r>
      <w:bookmarkStart w:id="31" w:name="Texto27"/>
      <w:r w:rsidR="009F2DE0">
        <w:rPr>
          <w:rFonts w:cs="Arial"/>
          <w:b w:val="0"/>
          <w:sz w:val="20"/>
          <w:lang w:val="es-ES"/>
        </w:rPr>
        <w:instrText xml:space="preserve"> FORMTEXT </w:instrText>
      </w:r>
      <w:r w:rsidR="009F2DE0">
        <w:rPr>
          <w:rFonts w:cs="Arial"/>
          <w:b w:val="0"/>
          <w:sz w:val="20"/>
          <w:lang w:val="es-ES"/>
        </w:rPr>
      </w:r>
      <w:r w:rsidR="009F2DE0">
        <w:rPr>
          <w:rFonts w:cs="Arial"/>
          <w:b w:val="0"/>
          <w:sz w:val="20"/>
          <w:lang w:val="es-ES"/>
        </w:rPr>
        <w:fldChar w:fldCharType="separate"/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noProof/>
          <w:sz w:val="20"/>
          <w:lang w:val="es-ES"/>
        </w:rPr>
        <w:t> </w:t>
      </w:r>
      <w:r w:rsidR="009F2DE0">
        <w:rPr>
          <w:rFonts w:cs="Arial"/>
          <w:b w:val="0"/>
          <w:sz w:val="20"/>
          <w:lang w:val="es-ES"/>
        </w:rPr>
        <w:fldChar w:fldCharType="end"/>
      </w:r>
      <w:bookmarkEnd w:id="31"/>
    </w:p>
    <w:p w:rsidR="00BF0544" w:rsidRPr="00895113" w:rsidRDefault="00BF0544" w:rsidP="00BF0544">
      <w:pPr>
        <w:pStyle w:val="Textoindependiente2"/>
        <w:tabs>
          <w:tab w:val="left" w:leader="dot" w:pos="2160"/>
          <w:tab w:val="left" w:leader="dot" w:pos="2880"/>
          <w:tab w:val="left" w:leader="dot" w:pos="5220"/>
          <w:tab w:val="left" w:leader="dot" w:pos="5940"/>
          <w:tab w:val="right" w:pos="9900"/>
        </w:tabs>
        <w:ind w:left="-113"/>
        <w:jc w:val="left"/>
        <w:rPr>
          <w:rFonts w:cs="Arial"/>
          <w:b w:val="0"/>
          <w:sz w:val="20"/>
          <w:lang w:val="es-ES"/>
        </w:rPr>
      </w:pPr>
    </w:p>
    <w:p w:rsidR="00E92A19" w:rsidRPr="00986464" w:rsidRDefault="00E92A19" w:rsidP="00100298">
      <w:pPr>
        <w:pStyle w:val="Textoindependiente2"/>
        <w:tabs>
          <w:tab w:val="left" w:leader="dot" w:pos="1980"/>
          <w:tab w:val="left" w:leader="dot" w:pos="2700"/>
          <w:tab w:val="left" w:leader="dot" w:pos="4680"/>
          <w:tab w:val="left" w:leader="dot" w:pos="5400"/>
          <w:tab w:val="right" w:pos="9900"/>
        </w:tabs>
        <w:spacing w:line="480" w:lineRule="auto"/>
        <w:ind w:left="-113"/>
        <w:jc w:val="left"/>
        <w:rPr>
          <w:rFonts w:cs="Arial"/>
          <w:b w:val="0"/>
          <w:sz w:val="20"/>
          <w:lang w:val="es-ES"/>
        </w:rPr>
      </w:pPr>
    </w:p>
    <w:tbl>
      <w:tblPr>
        <w:tblpPr w:leftFromText="142" w:rightFromText="142" w:vertAnchor="text" w:tblpY="1"/>
        <w:tblOverlap w:val="never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68"/>
      </w:tblGrid>
      <w:tr w:rsidR="00C87CFD" w:rsidRPr="00E24BE6" w:rsidTr="00E24BE6">
        <w:trPr>
          <w:trHeight w:hRule="exact" w:val="454"/>
        </w:trPr>
        <w:tc>
          <w:tcPr>
            <w:tcW w:w="10368" w:type="dxa"/>
            <w:shd w:val="clear" w:color="auto" w:fill="E6E6E6"/>
          </w:tcPr>
          <w:p w:rsidR="00C87CFD" w:rsidRPr="00E24BE6" w:rsidRDefault="002F1349" w:rsidP="00E24BE6">
            <w:pPr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E24BE6">
              <w:rPr>
                <w:rFonts w:ascii="Arial" w:hAnsi="Arial" w:cs="Arial"/>
                <w:b/>
                <w:lang w:val="es-ES_tradnl"/>
              </w:rPr>
              <w:t>Marcar d</w:t>
            </w:r>
            <w:r w:rsidR="00C87CFD" w:rsidRPr="00E24BE6">
              <w:rPr>
                <w:rFonts w:ascii="Arial" w:hAnsi="Arial" w:cs="Arial"/>
                <w:b/>
                <w:lang w:val="es-ES_tradnl"/>
              </w:rPr>
              <w:t xml:space="preserve">ocumentación aportada </w:t>
            </w:r>
            <w:r w:rsidR="00C87CFD" w:rsidRPr="00E24BE6">
              <w:rPr>
                <w:rFonts w:ascii="Arial" w:hAnsi="Arial" w:cs="Arial"/>
                <w:i/>
                <w:sz w:val="14"/>
                <w:szCs w:val="14"/>
                <w:lang w:val="es-ES_tradnl"/>
              </w:rPr>
              <w:t>(Art. 12.2 del Decreto 82/2006, de 13 de julio, por el que se regula el régimen jurídico y el procedimiento de otorgamiento de autorizaciones en los puertos de Cantabria. En caso de que los documentos aportados no fueran originales se requ</w:t>
            </w:r>
            <w:r w:rsidR="008D412A" w:rsidRPr="00E24BE6">
              <w:rPr>
                <w:rFonts w:ascii="Arial" w:hAnsi="Arial" w:cs="Arial"/>
                <w:i/>
                <w:sz w:val="14"/>
                <w:szCs w:val="14"/>
                <w:lang w:val="es-ES_tradnl"/>
              </w:rPr>
              <w:t>iere</w:t>
            </w:r>
            <w:r w:rsidR="00C87CFD" w:rsidRPr="00E24BE6">
              <w:rPr>
                <w:rFonts w:ascii="Arial" w:hAnsi="Arial" w:cs="Arial"/>
                <w:i/>
                <w:sz w:val="14"/>
                <w:szCs w:val="14"/>
                <w:lang w:val="es-ES_tradnl"/>
              </w:rPr>
              <w:t xml:space="preserve"> fotocopia compulsada)</w:t>
            </w:r>
          </w:p>
        </w:tc>
      </w:tr>
      <w:tr w:rsidR="00C87CFD" w:rsidRPr="00E24BE6" w:rsidTr="00E24BE6">
        <w:trPr>
          <w:trHeight w:val="1042"/>
        </w:trPr>
        <w:tc>
          <w:tcPr>
            <w:tcW w:w="10368" w:type="dxa"/>
            <w:shd w:val="clear" w:color="auto" w:fill="auto"/>
          </w:tcPr>
          <w:p w:rsidR="00330B1C" w:rsidRPr="00FE20D9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bookmarkStart w:id="32" w:name="Marcar2"/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bookmarkEnd w:id="32"/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330B1C" w:rsidRPr="00FE20D9">
              <w:rPr>
                <w:rFonts w:ascii="Arial" w:hAnsi="Arial" w:cs="Arial"/>
                <w:sz w:val="18"/>
                <w:szCs w:val="18"/>
              </w:rPr>
              <w:t>Documentación acreditativa de la personalidad del solicitante</w:t>
            </w:r>
            <w:r w:rsidR="007F0F3F" w:rsidRPr="00FE20D9">
              <w:rPr>
                <w:rFonts w:ascii="Arial" w:hAnsi="Arial" w:cs="Arial"/>
                <w:sz w:val="18"/>
                <w:szCs w:val="18"/>
              </w:rPr>
              <w:t xml:space="preserve"> / representante</w:t>
            </w:r>
            <w:r w:rsidR="00330B1C" w:rsidRPr="00FE20D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03BC9" w:rsidRPr="00FE20D9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572A43" w:rsidRPr="00FE20D9">
              <w:rPr>
                <w:rFonts w:ascii="Arial" w:hAnsi="Arial" w:cs="Arial"/>
                <w:sz w:val="18"/>
                <w:szCs w:val="18"/>
              </w:rPr>
              <w:t>Acreditación de la representación, en el caso de que el interesado actúe por medio de representante.</w:t>
            </w:r>
          </w:p>
          <w:p w:rsidR="00330B1C" w:rsidRPr="00E24BE6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330B1C" w:rsidRPr="00E24BE6">
              <w:rPr>
                <w:rFonts w:ascii="Arial" w:hAnsi="Arial" w:cs="Arial"/>
                <w:sz w:val="18"/>
                <w:szCs w:val="18"/>
              </w:rPr>
              <w:t>Rol, Licencia de Navegación o Permiso de Navegación, para embarcaciones con eslora igual o superior a seis metros.</w:t>
            </w:r>
          </w:p>
          <w:p w:rsidR="00267C67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330B1C" w:rsidRPr="00E24BE6">
              <w:rPr>
                <w:rFonts w:ascii="Arial" w:hAnsi="Arial" w:cs="Arial"/>
                <w:sz w:val="18"/>
                <w:szCs w:val="18"/>
              </w:rPr>
              <w:t xml:space="preserve">Hoja de Asiento actualizada de la embarcación </w:t>
            </w:r>
            <w:r w:rsidR="008D412A" w:rsidRPr="00E24BE6"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="004925D0" w:rsidRPr="00E24BE6">
              <w:rPr>
                <w:rFonts w:ascii="Arial" w:hAnsi="Arial" w:cs="Arial"/>
                <w:i/>
                <w:sz w:val="16"/>
                <w:szCs w:val="16"/>
              </w:rPr>
              <w:t>1.- A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>ntigüedad no superior a tres meses desde la presentación de la solicitud</w:t>
            </w:r>
            <w:r w:rsidR="004925D0" w:rsidRPr="00E24BE6">
              <w:rPr>
                <w:rFonts w:ascii="Arial" w:hAnsi="Arial" w:cs="Arial"/>
                <w:i/>
                <w:sz w:val="16"/>
                <w:szCs w:val="16"/>
              </w:rPr>
              <w:t>.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4925D0" w:rsidRPr="00E24BE6">
              <w:rPr>
                <w:rFonts w:ascii="Arial" w:hAnsi="Arial" w:cs="Arial"/>
                <w:i/>
                <w:sz w:val="16"/>
                <w:szCs w:val="16"/>
              </w:rPr>
              <w:t>2.- E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>l</w:t>
            </w:r>
          </w:p>
          <w:p w:rsidR="00267C67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 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>titular de la embarcación que figure en la hoja de asiento deberá coincidir con el solicitante en el caso de tratarse de persona física o</w:t>
            </w:r>
          </w:p>
          <w:p w:rsidR="00330B1C" w:rsidRPr="00E24BE6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       </w:t>
            </w:r>
            <w:r w:rsidR="00330B1C" w:rsidRPr="00E24BE6">
              <w:rPr>
                <w:rFonts w:ascii="Arial" w:hAnsi="Arial" w:cs="Arial"/>
                <w:i/>
                <w:sz w:val="16"/>
                <w:szCs w:val="16"/>
              </w:rPr>
              <w:t xml:space="preserve"> jurídica, o en el caso de varios titulares con el que ostente un porcentaje de participación superior al cincuenta por ciento).</w:t>
            </w:r>
          </w:p>
          <w:p w:rsidR="00330B1C" w:rsidRPr="00E24BE6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330B1C" w:rsidRPr="00E24BE6">
              <w:rPr>
                <w:rFonts w:ascii="Arial" w:hAnsi="Arial" w:cs="Arial"/>
                <w:sz w:val="18"/>
                <w:szCs w:val="18"/>
              </w:rPr>
              <w:t>Certificado de Navegabilidad de la embarcación.</w:t>
            </w:r>
          </w:p>
          <w:p w:rsidR="00330B1C" w:rsidRPr="00EA1B62" w:rsidRDefault="00267C67" w:rsidP="00267C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EA1B62" w:rsidRPr="00EA1B62">
              <w:rPr>
                <w:rFonts w:ascii="Arial" w:hAnsi="Arial" w:cs="Arial"/>
                <w:sz w:val="18"/>
                <w:szCs w:val="18"/>
              </w:rPr>
              <w:t>Dos</w:t>
            </w:r>
            <w:r w:rsidR="00330B1C" w:rsidRPr="00EA1B62">
              <w:rPr>
                <w:rFonts w:ascii="Arial" w:hAnsi="Arial" w:cs="Arial"/>
                <w:sz w:val="18"/>
                <w:szCs w:val="18"/>
              </w:rPr>
              <w:t xml:space="preserve"> fotografías</w:t>
            </w:r>
            <w:r w:rsidR="00F407C4" w:rsidRPr="00EA1B62">
              <w:rPr>
                <w:rFonts w:ascii="Arial" w:hAnsi="Arial" w:cs="Arial"/>
                <w:sz w:val="18"/>
                <w:szCs w:val="18"/>
              </w:rPr>
              <w:t xml:space="preserve"> en color</w:t>
            </w:r>
            <w:r w:rsidR="00330B1C" w:rsidRPr="00EA1B62">
              <w:rPr>
                <w:rFonts w:ascii="Arial" w:hAnsi="Arial" w:cs="Arial"/>
                <w:sz w:val="18"/>
                <w:szCs w:val="18"/>
              </w:rPr>
              <w:t xml:space="preserve"> de la embarcación en las</w:t>
            </w:r>
            <w:r w:rsidR="008F7608" w:rsidRPr="00EA1B62">
              <w:rPr>
                <w:rFonts w:ascii="Arial" w:hAnsi="Arial" w:cs="Arial"/>
                <w:sz w:val="18"/>
                <w:szCs w:val="18"/>
              </w:rPr>
              <w:t xml:space="preserve"> que se pueda leer la matrícula.</w:t>
            </w:r>
          </w:p>
          <w:p w:rsidR="00C87CFD" w:rsidRPr="00D27E44" w:rsidRDefault="00267C67" w:rsidP="00267C67">
            <w:pPr>
              <w:tabs>
                <w:tab w:val="left" w:pos="2552"/>
                <w:tab w:val="left" w:leader="dot" w:pos="4536"/>
                <w:tab w:val="left" w:leader="dot" w:pos="5670"/>
                <w:tab w:val="left" w:leader="dot" w:pos="7088"/>
              </w:tabs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330B1C" w:rsidRPr="00E24BE6">
              <w:rPr>
                <w:rFonts w:ascii="Arial" w:hAnsi="Arial" w:cs="Arial"/>
                <w:sz w:val="18"/>
                <w:szCs w:val="18"/>
              </w:rPr>
              <w:t xml:space="preserve">Contrato y </w:t>
            </w:r>
            <w:r w:rsidR="004D3330" w:rsidRPr="00E24BE6">
              <w:rPr>
                <w:rFonts w:ascii="Arial" w:hAnsi="Arial" w:cs="Arial"/>
                <w:sz w:val="18"/>
                <w:szCs w:val="18"/>
              </w:rPr>
              <w:t xml:space="preserve">último </w:t>
            </w:r>
            <w:r w:rsidR="00330B1C" w:rsidRPr="00E24BE6">
              <w:rPr>
                <w:rFonts w:ascii="Arial" w:hAnsi="Arial" w:cs="Arial"/>
                <w:sz w:val="18"/>
                <w:szCs w:val="18"/>
              </w:rPr>
              <w:t>recibo del seguro de la embarcación (incluida la cobertura de remoción de restos).</w:t>
            </w:r>
          </w:p>
          <w:p w:rsidR="002F1349" w:rsidRPr="00E24BE6" w:rsidRDefault="00267C67" w:rsidP="00267C67">
            <w:pPr>
              <w:tabs>
                <w:tab w:val="left" w:pos="2552"/>
                <w:tab w:val="left" w:leader="dot" w:pos="4536"/>
                <w:tab w:val="left" w:leader="dot" w:pos="5670"/>
                <w:tab w:val="left" w:leader="dot" w:pos="7088"/>
              </w:tabs>
              <w:spacing w:after="12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begin">
                <w:ffData>
                  <w:name w:val="Marcar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instrText xml:space="preserve"> FORMCHECKBOX </w:instrText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</w:r>
            <w:r w:rsidR="00127842"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separate"/>
            </w:r>
            <w:r>
              <w:rPr>
                <w:rFonts w:ascii="Wingdings 2" w:hAnsi="Wingdings 2" w:cs="Arial"/>
                <w:sz w:val="18"/>
                <w:szCs w:val="18"/>
                <w:highlight w:val="lightGray"/>
              </w:rPr>
              <w:fldChar w:fldCharType="end"/>
            </w:r>
            <w:r>
              <w:rPr>
                <w:rFonts w:ascii="Wingdings 2" w:hAnsi="Wingdings 2" w:cs="Arial"/>
                <w:sz w:val="18"/>
                <w:szCs w:val="18"/>
              </w:rPr>
              <w:t></w:t>
            </w:r>
            <w:r w:rsidR="002F1349" w:rsidRPr="00E24BE6">
              <w:rPr>
                <w:rFonts w:ascii="Arial" w:hAnsi="Arial" w:cs="Arial"/>
                <w:color w:val="999999"/>
                <w:sz w:val="18"/>
                <w:szCs w:val="18"/>
                <w:lang w:val="es-ES_tradnl"/>
              </w:rPr>
              <w:t>Otros…</w:t>
            </w:r>
          </w:p>
        </w:tc>
      </w:tr>
    </w:tbl>
    <w:p w:rsidR="00C87CFD" w:rsidRDefault="00C87CFD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854823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  <w:r w:rsidRPr="00854823"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28575</wp:posOffset>
            </wp:positionV>
            <wp:extent cx="6619875" cy="2727960"/>
            <wp:effectExtent l="0" t="0" r="9525" b="0"/>
            <wp:wrapTight wrapText="bothSides">
              <wp:wrapPolygon edited="0">
                <wp:start x="0" y="0"/>
                <wp:lineTo x="0" y="21419"/>
                <wp:lineTo x="21569" y="21419"/>
                <wp:lineTo x="2156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p w:rsidR="00E92A19" w:rsidRPr="005E263F" w:rsidRDefault="00E92A19" w:rsidP="0016596C">
      <w:pPr>
        <w:tabs>
          <w:tab w:val="left" w:pos="2552"/>
          <w:tab w:val="left" w:leader="dot" w:pos="4536"/>
          <w:tab w:val="left" w:leader="dot" w:pos="5670"/>
          <w:tab w:val="left" w:leader="dot" w:pos="7088"/>
        </w:tabs>
        <w:ind w:left="-113"/>
        <w:jc w:val="both"/>
        <w:rPr>
          <w:rFonts w:ascii="Arial" w:hAnsi="Arial" w:cs="Arial"/>
          <w:sz w:val="2"/>
          <w:szCs w:val="2"/>
          <w:lang w:val="es-ES_tradnl"/>
        </w:rPr>
      </w:pPr>
    </w:p>
    <w:sectPr w:rsidR="00E92A19" w:rsidRPr="005E263F" w:rsidSect="000C14B7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94" w:right="746" w:bottom="709" w:left="993" w:header="284" w:footer="6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FBD" w:rsidRDefault="00DC1FBD">
      <w:r>
        <w:separator/>
      </w:r>
    </w:p>
  </w:endnote>
  <w:endnote w:type="continuationSeparator" w:id="0">
    <w:p w:rsidR="00DC1FBD" w:rsidRDefault="00DC1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42BD" w:rsidRDefault="00F642BD" w:rsidP="00B1721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642BD" w:rsidRDefault="00F642BD" w:rsidP="00F642B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5237" w:rsidRPr="00385237" w:rsidRDefault="00385237" w:rsidP="00156639">
    <w:pPr>
      <w:pStyle w:val="Piedepgina"/>
      <w:ind w:right="360"/>
      <w:jc w:val="right"/>
      <w:rPr>
        <w:color w:val="999999"/>
      </w:rPr>
    </w:pPr>
    <w:r>
      <w:tab/>
    </w:r>
  </w:p>
  <w:p w:rsidR="00385237" w:rsidRPr="00385237" w:rsidRDefault="00385237" w:rsidP="00385237">
    <w:pPr>
      <w:pStyle w:val="Piedepgina"/>
      <w:framePr w:w="888" w:h="361" w:hRule="exact" w:wrap="around" w:vAnchor="text" w:hAnchor="page" w:x="10522" w:y="6"/>
      <w:rPr>
        <w:rStyle w:val="Nmerodepgina"/>
        <w:rFonts w:ascii="Arial" w:hAnsi="Arial" w:cs="Arial"/>
        <w:color w:val="333333"/>
        <w:sz w:val="16"/>
        <w:szCs w:val="16"/>
      </w:rPr>
    </w:pPr>
    <w:r w:rsidRPr="00385237">
      <w:rPr>
        <w:rStyle w:val="Nmerodepgina"/>
        <w:rFonts w:ascii="Arial" w:hAnsi="Arial" w:cs="Arial"/>
        <w:color w:val="333333"/>
        <w:sz w:val="16"/>
        <w:szCs w:val="16"/>
      </w:rPr>
      <w:t>_______</w:t>
    </w:r>
  </w:p>
  <w:p w:rsidR="00385237" w:rsidRPr="00385237" w:rsidRDefault="00385237" w:rsidP="00385237">
    <w:pPr>
      <w:pStyle w:val="Piedepgina"/>
      <w:framePr w:w="888" w:h="361" w:hRule="exact" w:wrap="around" w:vAnchor="text" w:hAnchor="page" w:x="10522" w:y="6"/>
      <w:rPr>
        <w:rStyle w:val="Nmerodepgina"/>
        <w:rFonts w:ascii="Arial" w:hAnsi="Arial" w:cs="Arial"/>
        <w:sz w:val="16"/>
        <w:szCs w:val="16"/>
      </w:rPr>
    </w:pPr>
    <w:r>
      <w:rPr>
        <w:rStyle w:val="Nmerodepgina"/>
        <w:rFonts w:ascii="Arial" w:hAnsi="Arial" w:cs="Arial"/>
        <w:sz w:val="16"/>
        <w:szCs w:val="16"/>
      </w:rPr>
      <w:t xml:space="preserve">Hoja:    </w:t>
    </w:r>
    <w:r w:rsidRPr="00385237">
      <w:rPr>
        <w:rStyle w:val="Nmerodepgina"/>
        <w:rFonts w:ascii="Arial" w:hAnsi="Arial" w:cs="Arial"/>
        <w:sz w:val="16"/>
        <w:szCs w:val="16"/>
      </w:rPr>
      <w:fldChar w:fldCharType="begin"/>
    </w:r>
    <w:r w:rsidRPr="00385237">
      <w:rPr>
        <w:rStyle w:val="Nmerodepgina"/>
        <w:rFonts w:ascii="Arial" w:hAnsi="Arial" w:cs="Arial"/>
        <w:sz w:val="16"/>
        <w:szCs w:val="16"/>
      </w:rPr>
      <w:instrText xml:space="preserve">PAGE  </w:instrText>
    </w:r>
    <w:r w:rsidRPr="00385237">
      <w:rPr>
        <w:rStyle w:val="Nmerodepgina"/>
        <w:rFonts w:ascii="Arial" w:hAnsi="Arial" w:cs="Arial"/>
        <w:sz w:val="16"/>
        <w:szCs w:val="16"/>
      </w:rPr>
      <w:fldChar w:fldCharType="separate"/>
    </w:r>
    <w:r w:rsidR="00127842">
      <w:rPr>
        <w:rStyle w:val="Nmerodepgina"/>
        <w:rFonts w:ascii="Arial" w:hAnsi="Arial" w:cs="Arial"/>
        <w:noProof/>
        <w:sz w:val="16"/>
        <w:szCs w:val="16"/>
      </w:rPr>
      <w:t>2</w:t>
    </w:r>
    <w:r w:rsidRPr="00385237">
      <w:rPr>
        <w:rStyle w:val="Nmerodepgina"/>
        <w:rFonts w:ascii="Arial" w:hAnsi="Arial" w:cs="Arial"/>
        <w:sz w:val="16"/>
        <w:szCs w:val="16"/>
      </w:rPr>
      <w:fldChar w:fldCharType="end"/>
    </w:r>
  </w:p>
  <w:p w:rsidR="00F642BD" w:rsidRPr="00925A9F" w:rsidRDefault="00F642BD" w:rsidP="00385237">
    <w:pPr>
      <w:pStyle w:val="Piedepgina"/>
      <w:ind w:right="360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645C" w:rsidRDefault="00D2645C" w:rsidP="0062781C">
    <w:pPr>
      <w:pBdr>
        <w:bottom w:val="single" w:sz="4" w:space="1" w:color="auto"/>
      </w:pBdr>
      <w:tabs>
        <w:tab w:val="left" w:pos="2552"/>
        <w:tab w:val="left" w:leader="dot" w:pos="4536"/>
        <w:tab w:val="left" w:leader="dot" w:pos="5670"/>
        <w:tab w:val="left" w:leader="dot" w:pos="7088"/>
      </w:tabs>
      <w:ind w:left="-113"/>
      <w:jc w:val="both"/>
      <w:rPr>
        <w:rFonts w:ascii="Arial" w:hAnsi="Arial" w:cs="Arial"/>
        <w:b/>
        <w:lang w:val="es-ES_tradnl"/>
      </w:rPr>
    </w:pPr>
    <w:r>
      <w:rPr>
        <w:rFonts w:ascii="Arial" w:hAnsi="Arial" w:cs="Arial"/>
        <w:b/>
        <w:lang w:val="es-ES_tradnl"/>
      </w:rPr>
      <w:t>SERVICIO DE PUERTOS</w:t>
    </w:r>
  </w:p>
  <w:p w:rsidR="00770EDA" w:rsidRDefault="00770EDA" w:rsidP="00770EDA">
    <w:pPr>
      <w:pBdr>
        <w:bottom w:val="single" w:sz="4" w:space="1" w:color="auto"/>
      </w:pBdr>
      <w:tabs>
        <w:tab w:val="left" w:pos="2552"/>
        <w:tab w:val="left" w:leader="dot" w:pos="4536"/>
        <w:tab w:val="left" w:leader="dot" w:pos="5670"/>
        <w:tab w:val="left" w:leader="dot" w:pos="7088"/>
      </w:tabs>
      <w:ind w:left="-113"/>
      <w:jc w:val="both"/>
      <w:rPr>
        <w:rFonts w:ascii="Arial" w:hAnsi="Arial" w:cs="Arial"/>
        <w:sz w:val="16"/>
        <w:szCs w:val="16"/>
      </w:rPr>
    </w:pPr>
    <w:r w:rsidRPr="00C01C95">
      <w:rPr>
        <w:rFonts w:ascii="Arial" w:hAnsi="Arial" w:cs="Arial"/>
        <w:sz w:val="16"/>
        <w:szCs w:val="16"/>
      </w:rPr>
      <w:t>C/ Alta</w:t>
    </w:r>
    <w:r>
      <w:rPr>
        <w:rFonts w:ascii="Arial" w:hAnsi="Arial" w:cs="Arial"/>
        <w:sz w:val="16"/>
        <w:szCs w:val="16"/>
      </w:rPr>
      <w:t xml:space="preserve">, 5 - 3ª Planta </w:t>
    </w:r>
    <w:r w:rsidRPr="00C01C95">
      <w:rPr>
        <w:rFonts w:ascii="Arial" w:hAnsi="Arial" w:cs="Arial"/>
        <w:sz w:val="16"/>
        <w:szCs w:val="16"/>
      </w:rPr>
      <w:t>39008 S</w:t>
    </w:r>
    <w:r>
      <w:rPr>
        <w:rFonts w:ascii="Arial" w:hAnsi="Arial" w:cs="Arial"/>
        <w:sz w:val="16"/>
        <w:szCs w:val="16"/>
      </w:rPr>
      <w:t>ANTANDER (CANTABRIA) – Tfno</w:t>
    </w:r>
    <w:r w:rsidR="008F7608" w:rsidRPr="00F03BC9">
      <w:rPr>
        <w:rFonts w:ascii="Arial" w:hAnsi="Arial" w:cs="Arial"/>
        <w:sz w:val="16"/>
        <w:szCs w:val="16"/>
      </w:rPr>
      <w:t>.</w:t>
    </w:r>
    <w:r w:rsidRPr="00F03BC9">
      <w:rPr>
        <w:rFonts w:ascii="Arial" w:hAnsi="Arial" w:cs="Arial"/>
        <w:sz w:val="16"/>
        <w:szCs w:val="16"/>
      </w:rPr>
      <w:t>: 942 207 998</w:t>
    </w:r>
    <w:r w:rsidR="00FE20D9">
      <w:rPr>
        <w:rFonts w:ascii="Arial" w:hAnsi="Arial" w:cs="Arial"/>
        <w:sz w:val="16"/>
        <w:szCs w:val="16"/>
      </w:rPr>
      <w:t xml:space="preserve"> / Fax: 942 210 337</w:t>
    </w:r>
    <w:r w:rsidR="00F30A0C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 xml:space="preserve">– </w:t>
    </w:r>
    <w:hyperlink r:id="rId1" w:history="1">
      <w:r w:rsidR="00854823" w:rsidRPr="00E261EA">
        <w:rPr>
          <w:rStyle w:val="Hipervnculo"/>
          <w:rFonts w:ascii="Arial" w:hAnsi="Arial" w:cs="Arial"/>
          <w:sz w:val="16"/>
          <w:szCs w:val="16"/>
        </w:rPr>
        <w:t>www.puertosdecantabria.es</w:t>
      </w:r>
    </w:hyperlink>
  </w:p>
  <w:p w:rsidR="00854823" w:rsidRPr="003E244E" w:rsidRDefault="00854823" w:rsidP="00770EDA">
    <w:pPr>
      <w:pBdr>
        <w:bottom w:val="single" w:sz="4" w:space="1" w:color="auto"/>
      </w:pBdr>
      <w:tabs>
        <w:tab w:val="left" w:pos="2552"/>
        <w:tab w:val="left" w:leader="dot" w:pos="4536"/>
        <w:tab w:val="left" w:leader="dot" w:pos="5670"/>
        <w:tab w:val="left" w:leader="dot" w:pos="7088"/>
      </w:tabs>
      <w:ind w:left="-113"/>
      <w:jc w:val="both"/>
      <w:rPr>
        <w:rFonts w:ascii="Arial" w:hAnsi="Arial" w:cs="Arial"/>
        <w:sz w:val="16"/>
        <w:szCs w:val="16"/>
        <w:lang w:val="es-ES_tradnl"/>
      </w:rPr>
    </w:pPr>
    <w:r w:rsidRPr="00854823">
      <w:rPr>
        <w:rFonts w:ascii="Arial" w:hAnsi="Arial" w:cs="Arial"/>
        <w:sz w:val="16"/>
        <w:szCs w:val="16"/>
        <w:lang w:val="es-ES_tradnl"/>
      </w:rPr>
      <w:t>Código DIR3 de la oficina de registro y de la unidad tramitadora:  Registro Delegado de la Dirección General de Aguas y Puertos (O00022770) / Dirección General de Aguas y Puertos (A06027830)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FBD" w:rsidRDefault="00DC1FBD">
      <w:r>
        <w:separator/>
      </w:r>
    </w:p>
  </w:footnote>
  <w:footnote w:type="continuationSeparator" w:id="0">
    <w:p w:rsidR="00DC1FBD" w:rsidRDefault="00DC1F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274" w:rsidRPr="00AE254D" w:rsidRDefault="005A0274" w:rsidP="00DC18BB">
    <w:pPr>
      <w:pStyle w:val="Encabezado"/>
      <w:ind w:right="-261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191" w:rsidRDefault="00431139" w:rsidP="005F29D7">
    <w:pPr>
      <w:spacing w:after="160" w:line="256" w:lineRule="auto"/>
      <w:ind w:firstLine="142"/>
      <w:rPr>
        <w:rFonts w:ascii="Calibri" w:eastAsia="Calibri" w:hAnsi="Calibri"/>
        <w:sz w:val="22"/>
        <w:szCs w:val="22"/>
        <w:lang w:eastAsia="en-US"/>
      </w:rPr>
    </w:pPr>
    <w:r>
      <w:rPr>
        <w:b/>
        <w:noProof/>
      </w:rPr>
      <w:drawing>
        <wp:inline distT="0" distB="0" distL="0" distR="0">
          <wp:extent cx="1181100" cy="590550"/>
          <wp:effectExtent l="0" t="0" r="0" b="0"/>
          <wp:docPr id="2" name="Imagen 2" descr="blanco-y-negro-fondo-blan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lanco-y-negro-fondo-blan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41FD5"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>
              <wp:simplePos x="0" y="0"/>
              <wp:positionH relativeFrom="column">
                <wp:posOffset>5255895</wp:posOffset>
              </wp:positionH>
              <wp:positionV relativeFrom="paragraph">
                <wp:posOffset>181610</wp:posOffset>
              </wp:positionV>
              <wp:extent cx="1551940" cy="203200"/>
              <wp:effectExtent l="0" t="0" r="0" b="698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1940" cy="203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65191" w:rsidRDefault="00A65191" w:rsidP="00A65191">
                          <w:pPr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413.85pt;margin-top:14.3pt;width:122.2pt;height:16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" strokecolor="window">
              <v:textbox style="mso-fit-shape-to-text:t">
                <w:txbxContent>
                  <w:p w:rsidR="00A65191" w:rsidRDefault="00A65191" w:rsidP="00A65191">
                    <w:pPr>
                      <w:rPr>
                        <w:rFonts w:ascii="Arial Narrow" w:hAnsi="Arial Narrow"/>
                        <w:sz w:val="14"/>
                        <w:szCs w:val="1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:rsidR="00A65191" w:rsidRDefault="00A65191" w:rsidP="00A65191">
    <w:pPr>
      <w:tabs>
        <w:tab w:val="center" w:pos="4252"/>
        <w:tab w:val="right" w:pos="8504"/>
      </w:tabs>
      <w:rPr>
        <w:rFonts w:ascii="Arial Narrow" w:eastAsia="Calibri" w:hAnsi="Arial Narrow"/>
        <w:sz w:val="14"/>
        <w:szCs w:val="14"/>
        <w:lang w:eastAsia="en-US"/>
      </w:rPr>
    </w:pPr>
    <w:r w:rsidRPr="00F03BC9">
      <w:rPr>
        <w:rFonts w:ascii="Arial Narrow" w:eastAsia="Calibri" w:hAnsi="Arial Narrow"/>
        <w:sz w:val="14"/>
        <w:szCs w:val="14"/>
        <w:lang w:eastAsia="en-US"/>
      </w:rPr>
      <w:t>CONSEJERIA DE FOMENTO,</w:t>
    </w:r>
    <w:r w:rsidR="008F7608" w:rsidRPr="00F03BC9">
      <w:rPr>
        <w:rFonts w:ascii="Arial Narrow" w:eastAsia="Calibri" w:hAnsi="Arial Narrow"/>
        <w:sz w:val="14"/>
        <w:szCs w:val="14"/>
        <w:lang w:eastAsia="en-US"/>
      </w:rPr>
      <w:t xml:space="preserve"> VIVIENDA</w:t>
    </w:r>
    <w:r w:rsidR="00EA1B62">
      <w:rPr>
        <w:rFonts w:ascii="Arial Narrow" w:eastAsia="Calibri" w:hAnsi="Arial Narrow"/>
        <w:sz w:val="14"/>
        <w:szCs w:val="14"/>
        <w:lang w:eastAsia="en-US"/>
      </w:rPr>
      <w:t>,</w:t>
    </w:r>
    <w:r>
      <w:rPr>
        <w:rFonts w:ascii="Arial Narrow" w:eastAsia="Calibri" w:hAnsi="Arial Narrow"/>
        <w:sz w:val="14"/>
        <w:szCs w:val="14"/>
        <w:lang w:eastAsia="en-US"/>
      </w:rPr>
      <w:t xml:space="preserve"> </w:t>
    </w:r>
  </w:p>
  <w:p w:rsidR="00A65191" w:rsidRDefault="00A65191" w:rsidP="00A65191">
    <w:pPr>
      <w:tabs>
        <w:tab w:val="center" w:pos="4252"/>
        <w:tab w:val="right" w:pos="8504"/>
      </w:tabs>
      <w:rPr>
        <w:rFonts w:ascii="Arial Narrow" w:eastAsia="Calibri" w:hAnsi="Arial Narrow"/>
        <w:sz w:val="14"/>
        <w:szCs w:val="14"/>
        <w:lang w:eastAsia="en-US"/>
      </w:rPr>
    </w:pPr>
    <w:r>
      <w:rPr>
        <w:rFonts w:ascii="Arial Narrow" w:eastAsia="Calibri" w:hAnsi="Arial Narrow"/>
        <w:sz w:val="14"/>
        <w:szCs w:val="14"/>
        <w:lang w:eastAsia="en-US"/>
      </w:rPr>
      <w:t xml:space="preserve">   </w:t>
    </w:r>
    <w:r w:rsidR="008F7608">
      <w:rPr>
        <w:rFonts w:ascii="Arial Narrow" w:eastAsia="Calibri" w:hAnsi="Arial Narrow"/>
        <w:sz w:val="14"/>
        <w:szCs w:val="14"/>
        <w:lang w:eastAsia="en-US"/>
      </w:rPr>
      <w:t xml:space="preserve">  </w:t>
    </w:r>
    <w:r>
      <w:rPr>
        <w:rFonts w:ascii="Arial Narrow" w:eastAsia="Calibri" w:hAnsi="Arial Narrow"/>
        <w:sz w:val="14"/>
        <w:szCs w:val="14"/>
        <w:lang w:eastAsia="en-US"/>
      </w:rPr>
      <w:t xml:space="preserve">ORDENACIÓN DEL TERRITORIO </w:t>
    </w:r>
  </w:p>
  <w:p w:rsidR="00A65191" w:rsidRDefault="00A65191" w:rsidP="00A65191">
    <w:pPr>
      <w:tabs>
        <w:tab w:val="center" w:pos="4252"/>
        <w:tab w:val="right" w:pos="8504"/>
      </w:tabs>
      <w:rPr>
        <w:rFonts w:ascii="Arial Narrow" w:eastAsia="Calibri" w:hAnsi="Arial Narrow"/>
        <w:sz w:val="14"/>
        <w:szCs w:val="14"/>
        <w:lang w:eastAsia="en-US"/>
      </w:rPr>
    </w:pPr>
    <w:r>
      <w:rPr>
        <w:rFonts w:ascii="Arial Narrow" w:eastAsia="Calibri" w:hAnsi="Arial Narrow"/>
        <w:sz w:val="14"/>
        <w:szCs w:val="14"/>
        <w:lang w:eastAsia="en-US"/>
      </w:rPr>
      <w:t xml:space="preserve">            </w:t>
    </w:r>
    <w:r w:rsidR="008F7608">
      <w:rPr>
        <w:rFonts w:ascii="Arial Narrow" w:eastAsia="Calibri" w:hAnsi="Arial Narrow"/>
        <w:sz w:val="14"/>
        <w:szCs w:val="14"/>
        <w:lang w:eastAsia="en-US"/>
      </w:rPr>
      <w:t xml:space="preserve"> </w:t>
    </w:r>
    <w:r>
      <w:rPr>
        <w:rFonts w:ascii="Arial Narrow" w:eastAsia="Calibri" w:hAnsi="Arial Narrow"/>
        <w:sz w:val="14"/>
        <w:szCs w:val="14"/>
        <w:lang w:eastAsia="en-US"/>
      </w:rPr>
      <w:t xml:space="preserve">  Y MEDIO AMBIENTE                                                                                </w:t>
    </w:r>
  </w:p>
  <w:p w:rsidR="00A65191" w:rsidRPr="0018124E" w:rsidRDefault="005F29D7" w:rsidP="00A65191">
    <w:pPr>
      <w:tabs>
        <w:tab w:val="center" w:pos="4252"/>
        <w:tab w:val="right" w:pos="8504"/>
      </w:tabs>
      <w:rPr>
        <w:rFonts w:ascii="Arial Narrow" w:eastAsia="Calibri" w:hAnsi="Arial Narrow"/>
        <w:sz w:val="14"/>
        <w:szCs w:val="14"/>
        <w:lang w:eastAsia="en-US"/>
      </w:rPr>
    </w:pPr>
    <w:r>
      <w:rPr>
        <w:rFonts w:ascii="Arial Narrow" w:eastAsia="Calibri" w:hAnsi="Arial Narrow"/>
        <w:sz w:val="14"/>
        <w:szCs w:val="14"/>
        <w:lang w:eastAsia="en-US"/>
      </w:rPr>
      <w:t xml:space="preserve">   </w:t>
    </w:r>
    <w:r w:rsidR="00A65191">
      <w:rPr>
        <w:rFonts w:ascii="Arial Narrow" w:eastAsia="Calibri" w:hAnsi="Arial Narrow"/>
        <w:sz w:val="14"/>
        <w:szCs w:val="14"/>
        <w:lang w:eastAsia="en-US"/>
      </w:rPr>
      <w:t>Dirección General de Aguas y Puertos</w:t>
    </w:r>
  </w:p>
  <w:p w:rsidR="00A65191" w:rsidRPr="00557943" w:rsidRDefault="00A65191" w:rsidP="00A651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3D64"/>
    <w:multiLevelType w:val="multilevel"/>
    <w:tmpl w:val="0F12685C"/>
    <w:lvl w:ilvl="0">
      <w:start w:val="1"/>
      <w:numFmt w:val="bullet"/>
      <w:lvlText w:val="─"/>
      <w:lvlJc w:val="left"/>
      <w:pPr>
        <w:tabs>
          <w:tab w:val="num" w:pos="340"/>
        </w:tabs>
        <w:ind w:left="340" w:hanging="283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43151"/>
    <w:multiLevelType w:val="hybridMultilevel"/>
    <w:tmpl w:val="7BCE34B4"/>
    <w:lvl w:ilvl="0" w:tplc="18E2F228">
      <w:start w:val="1"/>
      <w:numFmt w:val="bullet"/>
      <w:lvlText w:val="─"/>
      <w:lvlJc w:val="left"/>
      <w:pPr>
        <w:tabs>
          <w:tab w:val="num" w:pos="113"/>
        </w:tabs>
        <w:ind w:left="113" w:hanging="238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30EEA"/>
    <w:multiLevelType w:val="hybridMultilevel"/>
    <w:tmpl w:val="A662988A"/>
    <w:lvl w:ilvl="0" w:tplc="391EB26A">
      <w:start w:val="1"/>
      <w:numFmt w:val="bullet"/>
      <w:lvlText w:val="─"/>
      <w:lvlJc w:val="left"/>
      <w:pPr>
        <w:tabs>
          <w:tab w:val="num" w:pos="170"/>
        </w:tabs>
        <w:ind w:left="227" w:hanging="352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64BDD"/>
    <w:multiLevelType w:val="multilevel"/>
    <w:tmpl w:val="8CE8287E"/>
    <w:lvl w:ilvl="0">
      <w:start w:val="1"/>
      <w:numFmt w:val="bullet"/>
      <w:lvlText w:val="─"/>
      <w:lvlJc w:val="left"/>
      <w:pPr>
        <w:tabs>
          <w:tab w:val="num" w:pos="595"/>
        </w:tabs>
        <w:ind w:left="595" w:hanging="725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1736E"/>
    <w:multiLevelType w:val="multilevel"/>
    <w:tmpl w:val="549E9314"/>
    <w:lvl w:ilvl="0">
      <w:start w:val="1"/>
      <w:numFmt w:val="bullet"/>
      <w:lvlText w:val="─"/>
      <w:lvlJc w:val="left"/>
      <w:pPr>
        <w:tabs>
          <w:tab w:val="num" w:pos="227"/>
        </w:tabs>
        <w:ind w:left="227" w:hanging="352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03A47"/>
    <w:multiLevelType w:val="hybridMultilevel"/>
    <w:tmpl w:val="D7AA106C"/>
    <w:lvl w:ilvl="0" w:tplc="AA88CAE0">
      <w:start w:val="1"/>
      <w:numFmt w:val="bullet"/>
      <w:lvlText w:val="─"/>
      <w:lvlJc w:val="left"/>
      <w:pPr>
        <w:tabs>
          <w:tab w:val="num" w:pos="284"/>
        </w:tabs>
        <w:ind w:left="284" w:hanging="227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F02540"/>
    <w:multiLevelType w:val="hybridMultilevel"/>
    <w:tmpl w:val="A356A644"/>
    <w:lvl w:ilvl="0" w:tplc="EACC29FC">
      <w:start w:val="1"/>
      <w:numFmt w:val="bullet"/>
      <w:lvlText w:val="─"/>
      <w:lvlJc w:val="left"/>
      <w:pPr>
        <w:tabs>
          <w:tab w:val="num" w:pos="595"/>
        </w:tabs>
        <w:ind w:left="595" w:hanging="72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374DC"/>
    <w:multiLevelType w:val="hybridMultilevel"/>
    <w:tmpl w:val="DFBA7422"/>
    <w:lvl w:ilvl="0" w:tplc="3668B198">
      <w:start w:val="1"/>
      <w:numFmt w:val="bullet"/>
      <w:lvlText w:val=""/>
      <w:lvlJc w:val="left"/>
      <w:pPr>
        <w:tabs>
          <w:tab w:val="num" w:pos="284"/>
        </w:tabs>
        <w:ind w:left="284" w:hanging="227"/>
      </w:pPr>
      <w:rPr>
        <w:rFonts w:ascii="Wingdings 2" w:hAnsi="Wingdings 2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062369"/>
    <w:multiLevelType w:val="multilevel"/>
    <w:tmpl w:val="264ECBC6"/>
    <w:lvl w:ilvl="0">
      <w:start w:val="1"/>
      <w:numFmt w:val="bullet"/>
      <w:lvlText w:val=""/>
      <w:lvlJc w:val="left"/>
      <w:pPr>
        <w:tabs>
          <w:tab w:val="num" w:pos="340"/>
        </w:tabs>
        <w:ind w:left="340" w:hanging="283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A14B58"/>
    <w:multiLevelType w:val="multilevel"/>
    <w:tmpl w:val="DFBA7422"/>
    <w:lvl w:ilvl="0">
      <w:start w:val="1"/>
      <w:numFmt w:val="bullet"/>
      <w:lvlText w:val=""/>
      <w:lvlJc w:val="left"/>
      <w:pPr>
        <w:tabs>
          <w:tab w:val="num" w:pos="284"/>
        </w:tabs>
        <w:ind w:left="284" w:hanging="227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FB4811"/>
    <w:multiLevelType w:val="hybridMultilevel"/>
    <w:tmpl w:val="0F12685C"/>
    <w:lvl w:ilvl="0" w:tplc="39420F18">
      <w:start w:val="1"/>
      <w:numFmt w:val="bullet"/>
      <w:lvlText w:val="─"/>
      <w:lvlJc w:val="left"/>
      <w:pPr>
        <w:tabs>
          <w:tab w:val="num" w:pos="340"/>
        </w:tabs>
        <w:ind w:left="340" w:hanging="283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A352FD"/>
    <w:multiLevelType w:val="hybridMultilevel"/>
    <w:tmpl w:val="D0E21BFA"/>
    <w:lvl w:ilvl="0" w:tplc="4F4C970C">
      <w:start w:val="1"/>
      <w:numFmt w:val="bullet"/>
      <w:lvlText w:val="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CA1B93"/>
    <w:multiLevelType w:val="hybridMultilevel"/>
    <w:tmpl w:val="264ECBC6"/>
    <w:lvl w:ilvl="0" w:tplc="1F2C5884">
      <w:start w:val="1"/>
      <w:numFmt w:val="bullet"/>
      <w:lvlText w:val=""/>
      <w:lvlJc w:val="left"/>
      <w:pPr>
        <w:tabs>
          <w:tab w:val="num" w:pos="340"/>
        </w:tabs>
        <w:ind w:left="340" w:hanging="283"/>
      </w:pPr>
      <w:rPr>
        <w:rFonts w:ascii="Wingdings 2" w:hAnsi="Wingdings 2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874FC6"/>
    <w:multiLevelType w:val="multilevel"/>
    <w:tmpl w:val="7BCE34B4"/>
    <w:lvl w:ilvl="0">
      <w:start w:val="1"/>
      <w:numFmt w:val="bullet"/>
      <w:lvlText w:val="─"/>
      <w:lvlJc w:val="left"/>
      <w:pPr>
        <w:tabs>
          <w:tab w:val="num" w:pos="113"/>
        </w:tabs>
        <w:ind w:left="113" w:hanging="23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9D1DBE"/>
    <w:multiLevelType w:val="hybridMultilevel"/>
    <w:tmpl w:val="276828E6"/>
    <w:lvl w:ilvl="0" w:tplc="B240D424">
      <w:numFmt w:val="bullet"/>
      <w:lvlText w:val="-"/>
      <w:lvlJc w:val="left"/>
      <w:pPr>
        <w:tabs>
          <w:tab w:val="num" w:pos="235"/>
        </w:tabs>
        <w:ind w:left="235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5"/>
        </w:tabs>
        <w:ind w:left="9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5"/>
        </w:tabs>
        <w:ind w:left="16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5"/>
        </w:tabs>
        <w:ind w:left="23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5"/>
        </w:tabs>
        <w:ind w:left="31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5"/>
        </w:tabs>
        <w:ind w:left="38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5"/>
        </w:tabs>
        <w:ind w:left="45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5"/>
        </w:tabs>
        <w:ind w:left="52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5"/>
        </w:tabs>
        <w:ind w:left="5995" w:hanging="360"/>
      </w:pPr>
      <w:rPr>
        <w:rFonts w:ascii="Wingdings" w:hAnsi="Wingdings" w:hint="default"/>
      </w:rPr>
    </w:lvl>
  </w:abstractNum>
  <w:abstractNum w:abstractNumId="15" w15:restartNumberingAfterBreak="0">
    <w:nsid w:val="436F3E55"/>
    <w:multiLevelType w:val="multilevel"/>
    <w:tmpl w:val="0618038E"/>
    <w:lvl w:ilvl="0">
      <w:start w:val="1"/>
      <w:numFmt w:val="bullet"/>
      <w:lvlText w:val="─"/>
      <w:lvlJc w:val="left"/>
      <w:pPr>
        <w:tabs>
          <w:tab w:val="num" w:pos="227"/>
        </w:tabs>
        <w:ind w:left="227" w:hanging="17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01691B"/>
    <w:multiLevelType w:val="multilevel"/>
    <w:tmpl w:val="2D72C530"/>
    <w:lvl w:ilvl="0">
      <w:start w:val="1"/>
      <w:numFmt w:val="bullet"/>
      <w:lvlText w:val="─"/>
      <w:lvlJc w:val="left"/>
      <w:pPr>
        <w:tabs>
          <w:tab w:val="num" w:pos="284"/>
        </w:tabs>
        <w:ind w:left="284" w:hanging="409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7334F1"/>
    <w:multiLevelType w:val="hybridMultilevel"/>
    <w:tmpl w:val="A48AB358"/>
    <w:lvl w:ilvl="0" w:tplc="0C0A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8" w15:restartNumberingAfterBreak="0">
    <w:nsid w:val="4C1D3349"/>
    <w:multiLevelType w:val="hybridMultilevel"/>
    <w:tmpl w:val="1A9630AE"/>
    <w:lvl w:ilvl="0" w:tplc="C6AC7084">
      <w:start w:val="4"/>
      <w:numFmt w:val="bullet"/>
      <w:lvlText w:val=""/>
      <w:lvlJc w:val="left"/>
      <w:pPr>
        <w:ind w:left="432" w:hanging="360"/>
      </w:pPr>
      <w:rPr>
        <w:rFonts w:ascii="Symbol" w:eastAsia="Times New Roman" w:hAnsi="Symbol" w:cs="Arial" w:hint="default"/>
        <w:sz w:val="18"/>
      </w:rPr>
    </w:lvl>
    <w:lvl w:ilvl="1" w:tplc="0C0A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9" w15:restartNumberingAfterBreak="0">
    <w:nsid w:val="58102BDD"/>
    <w:multiLevelType w:val="multilevel"/>
    <w:tmpl w:val="A662988A"/>
    <w:lvl w:ilvl="0">
      <w:start w:val="1"/>
      <w:numFmt w:val="bullet"/>
      <w:lvlText w:val="─"/>
      <w:lvlJc w:val="left"/>
      <w:pPr>
        <w:tabs>
          <w:tab w:val="num" w:pos="170"/>
        </w:tabs>
        <w:ind w:left="227" w:hanging="352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C7648F"/>
    <w:multiLevelType w:val="hybridMultilevel"/>
    <w:tmpl w:val="7B4C90D4"/>
    <w:lvl w:ilvl="0" w:tplc="4B9402BA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5DDE63B8"/>
    <w:multiLevelType w:val="hybridMultilevel"/>
    <w:tmpl w:val="AA5891BE"/>
    <w:lvl w:ilvl="0" w:tplc="6E427612">
      <w:start w:val="1"/>
      <w:numFmt w:val="bullet"/>
      <w:lvlText w:val="─"/>
      <w:lvlJc w:val="left"/>
      <w:pPr>
        <w:tabs>
          <w:tab w:val="num" w:pos="284"/>
        </w:tabs>
        <w:ind w:left="284" w:hanging="227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977CA0"/>
    <w:multiLevelType w:val="multilevel"/>
    <w:tmpl w:val="8388893E"/>
    <w:lvl w:ilvl="0">
      <w:start w:val="1"/>
      <w:numFmt w:val="bullet"/>
      <w:lvlText w:val="─"/>
      <w:lvlJc w:val="left"/>
      <w:pPr>
        <w:tabs>
          <w:tab w:val="num" w:pos="595"/>
        </w:tabs>
        <w:ind w:left="595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996862"/>
    <w:multiLevelType w:val="hybridMultilevel"/>
    <w:tmpl w:val="8CE8287E"/>
    <w:lvl w:ilvl="0" w:tplc="9C086E4C">
      <w:start w:val="1"/>
      <w:numFmt w:val="bullet"/>
      <w:lvlText w:val="─"/>
      <w:lvlJc w:val="left"/>
      <w:pPr>
        <w:tabs>
          <w:tab w:val="num" w:pos="595"/>
        </w:tabs>
        <w:ind w:left="595" w:hanging="725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A51D1F"/>
    <w:multiLevelType w:val="multilevel"/>
    <w:tmpl w:val="A356A644"/>
    <w:lvl w:ilvl="0">
      <w:start w:val="1"/>
      <w:numFmt w:val="bullet"/>
      <w:lvlText w:val="─"/>
      <w:lvlJc w:val="left"/>
      <w:pPr>
        <w:tabs>
          <w:tab w:val="num" w:pos="595"/>
        </w:tabs>
        <w:ind w:left="595" w:hanging="72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73E2A"/>
    <w:multiLevelType w:val="hybridMultilevel"/>
    <w:tmpl w:val="0618038E"/>
    <w:lvl w:ilvl="0" w:tplc="96EC4838">
      <w:start w:val="1"/>
      <w:numFmt w:val="bullet"/>
      <w:lvlText w:val="─"/>
      <w:lvlJc w:val="left"/>
      <w:pPr>
        <w:tabs>
          <w:tab w:val="num" w:pos="227"/>
        </w:tabs>
        <w:ind w:left="227" w:hanging="17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7457E"/>
    <w:multiLevelType w:val="hybridMultilevel"/>
    <w:tmpl w:val="549E9314"/>
    <w:lvl w:ilvl="0" w:tplc="AE3E0824">
      <w:start w:val="1"/>
      <w:numFmt w:val="bullet"/>
      <w:lvlText w:val="─"/>
      <w:lvlJc w:val="left"/>
      <w:pPr>
        <w:tabs>
          <w:tab w:val="num" w:pos="227"/>
        </w:tabs>
        <w:ind w:left="227" w:hanging="352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07A94"/>
    <w:multiLevelType w:val="hybridMultilevel"/>
    <w:tmpl w:val="8388893E"/>
    <w:lvl w:ilvl="0" w:tplc="7EDEADE6">
      <w:start w:val="1"/>
      <w:numFmt w:val="bullet"/>
      <w:lvlText w:val="─"/>
      <w:lvlJc w:val="left"/>
      <w:pPr>
        <w:tabs>
          <w:tab w:val="num" w:pos="595"/>
        </w:tabs>
        <w:ind w:left="595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B9417A"/>
    <w:multiLevelType w:val="hybridMultilevel"/>
    <w:tmpl w:val="2D72C530"/>
    <w:lvl w:ilvl="0" w:tplc="8DD819D2">
      <w:start w:val="1"/>
      <w:numFmt w:val="bullet"/>
      <w:lvlText w:val="─"/>
      <w:lvlJc w:val="left"/>
      <w:pPr>
        <w:tabs>
          <w:tab w:val="num" w:pos="284"/>
        </w:tabs>
        <w:ind w:left="284" w:hanging="409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32966"/>
    <w:multiLevelType w:val="multilevel"/>
    <w:tmpl w:val="AA5891BE"/>
    <w:lvl w:ilvl="0">
      <w:start w:val="1"/>
      <w:numFmt w:val="bullet"/>
      <w:lvlText w:val="─"/>
      <w:lvlJc w:val="left"/>
      <w:pPr>
        <w:tabs>
          <w:tab w:val="num" w:pos="284"/>
        </w:tabs>
        <w:ind w:left="284" w:hanging="227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B23407"/>
    <w:multiLevelType w:val="multilevel"/>
    <w:tmpl w:val="D7AA106C"/>
    <w:lvl w:ilvl="0">
      <w:start w:val="1"/>
      <w:numFmt w:val="bullet"/>
      <w:lvlText w:val="─"/>
      <w:lvlJc w:val="left"/>
      <w:pPr>
        <w:tabs>
          <w:tab w:val="num" w:pos="284"/>
        </w:tabs>
        <w:ind w:left="284" w:hanging="227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7"/>
  </w:num>
  <w:num w:numId="3">
    <w:abstractNumId w:val="14"/>
  </w:num>
  <w:num w:numId="4">
    <w:abstractNumId w:val="22"/>
  </w:num>
  <w:num w:numId="5">
    <w:abstractNumId w:val="23"/>
  </w:num>
  <w:num w:numId="6">
    <w:abstractNumId w:val="3"/>
  </w:num>
  <w:num w:numId="7">
    <w:abstractNumId w:val="6"/>
  </w:num>
  <w:num w:numId="8">
    <w:abstractNumId w:val="24"/>
  </w:num>
  <w:num w:numId="9">
    <w:abstractNumId w:val="28"/>
  </w:num>
  <w:num w:numId="10">
    <w:abstractNumId w:val="16"/>
  </w:num>
  <w:num w:numId="11">
    <w:abstractNumId w:val="26"/>
  </w:num>
  <w:num w:numId="12">
    <w:abstractNumId w:val="4"/>
  </w:num>
  <w:num w:numId="13">
    <w:abstractNumId w:val="2"/>
  </w:num>
  <w:num w:numId="14">
    <w:abstractNumId w:val="19"/>
  </w:num>
  <w:num w:numId="15">
    <w:abstractNumId w:val="1"/>
  </w:num>
  <w:num w:numId="16">
    <w:abstractNumId w:val="13"/>
  </w:num>
  <w:num w:numId="17">
    <w:abstractNumId w:val="10"/>
  </w:num>
  <w:num w:numId="18">
    <w:abstractNumId w:val="0"/>
  </w:num>
  <w:num w:numId="19">
    <w:abstractNumId w:val="21"/>
  </w:num>
  <w:num w:numId="20">
    <w:abstractNumId w:val="29"/>
  </w:num>
  <w:num w:numId="21">
    <w:abstractNumId w:val="25"/>
  </w:num>
  <w:num w:numId="22">
    <w:abstractNumId w:val="15"/>
  </w:num>
  <w:num w:numId="23">
    <w:abstractNumId w:val="5"/>
  </w:num>
  <w:num w:numId="24">
    <w:abstractNumId w:val="30"/>
  </w:num>
  <w:num w:numId="25">
    <w:abstractNumId w:val="7"/>
  </w:num>
  <w:num w:numId="26">
    <w:abstractNumId w:val="9"/>
  </w:num>
  <w:num w:numId="27">
    <w:abstractNumId w:val="12"/>
  </w:num>
  <w:num w:numId="28">
    <w:abstractNumId w:val="8"/>
  </w:num>
  <w:num w:numId="29">
    <w:abstractNumId w:val="11"/>
  </w:num>
  <w:num w:numId="30">
    <w:abstractNumId w:val="18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9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9BE"/>
    <w:rsid w:val="00000C7D"/>
    <w:rsid w:val="00001076"/>
    <w:rsid w:val="000032DF"/>
    <w:rsid w:val="000119AA"/>
    <w:rsid w:val="00012BEC"/>
    <w:rsid w:val="00013EA1"/>
    <w:rsid w:val="00017C6F"/>
    <w:rsid w:val="00020A56"/>
    <w:rsid w:val="00023FDB"/>
    <w:rsid w:val="00024A99"/>
    <w:rsid w:val="000278B7"/>
    <w:rsid w:val="00030F4E"/>
    <w:rsid w:val="00030FFD"/>
    <w:rsid w:val="00031156"/>
    <w:rsid w:val="000355C5"/>
    <w:rsid w:val="0004183C"/>
    <w:rsid w:val="00045756"/>
    <w:rsid w:val="00047D1E"/>
    <w:rsid w:val="0005403A"/>
    <w:rsid w:val="000567A0"/>
    <w:rsid w:val="000603EE"/>
    <w:rsid w:val="0006609E"/>
    <w:rsid w:val="00085875"/>
    <w:rsid w:val="00086561"/>
    <w:rsid w:val="00087501"/>
    <w:rsid w:val="0009175D"/>
    <w:rsid w:val="00094924"/>
    <w:rsid w:val="000A0096"/>
    <w:rsid w:val="000A2AA2"/>
    <w:rsid w:val="000A76B3"/>
    <w:rsid w:val="000A7F45"/>
    <w:rsid w:val="000C14B7"/>
    <w:rsid w:val="000C61E2"/>
    <w:rsid w:val="000C71FB"/>
    <w:rsid w:val="000D021B"/>
    <w:rsid w:val="000D6399"/>
    <w:rsid w:val="000E74ED"/>
    <w:rsid w:val="000F481B"/>
    <w:rsid w:val="000F6700"/>
    <w:rsid w:val="000F77CF"/>
    <w:rsid w:val="00100298"/>
    <w:rsid w:val="00100422"/>
    <w:rsid w:val="00103950"/>
    <w:rsid w:val="001054E7"/>
    <w:rsid w:val="00106220"/>
    <w:rsid w:val="0011745D"/>
    <w:rsid w:val="0012240C"/>
    <w:rsid w:val="00122F80"/>
    <w:rsid w:val="00127842"/>
    <w:rsid w:val="00131478"/>
    <w:rsid w:val="00131B12"/>
    <w:rsid w:val="00136223"/>
    <w:rsid w:val="001364C4"/>
    <w:rsid w:val="0014104A"/>
    <w:rsid w:val="001456F4"/>
    <w:rsid w:val="0014690D"/>
    <w:rsid w:val="00152580"/>
    <w:rsid w:val="00154B5D"/>
    <w:rsid w:val="00154BEA"/>
    <w:rsid w:val="00156639"/>
    <w:rsid w:val="00160FBD"/>
    <w:rsid w:val="00164D56"/>
    <w:rsid w:val="0016596C"/>
    <w:rsid w:val="0017047D"/>
    <w:rsid w:val="001745D4"/>
    <w:rsid w:val="001768F5"/>
    <w:rsid w:val="00176B3D"/>
    <w:rsid w:val="00180EC5"/>
    <w:rsid w:val="00195413"/>
    <w:rsid w:val="0019597D"/>
    <w:rsid w:val="00196CD5"/>
    <w:rsid w:val="001A1457"/>
    <w:rsid w:val="001A15D8"/>
    <w:rsid w:val="001A20F4"/>
    <w:rsid w:val="001A317B"/>
    <w:rsid w:val="001A3509"/>
    <w:rsid w:val="001A3A2C"/>
    <w:rsid w:val="001A4F3B"/>
    <w:rsid w:val="001A7296"/>
    <w:rsid w:val="001B029F"/>
    <w:rsid w:val="001B262D"/>
    <w:rsid w:val="001B3842"/>
    <w:rsid w:val="001B44AE"/>
    <w:rsid w:val="001C7F0A"/>
    <w:rsid w:val="001D28DF"/>
    <w:rsid w:val="001D6750"/>
    <w:rsid w:val="001E0228"/>
    <w:rsid w:val="001E4E7E"/>
    <w:rsid w:val="001F2264"/>
    <w:rsid w:val="0020043E"/>
    <w:rsid w:val="00201AFA"/>
    <w:rsid w:val="002111F6"/>
    <w:rsid w:val="00216DF7"/>
    <w:rsid w:val="00223260"/>
    <w:rsid w:val="00224DE7"/>
    <w:rsid w:val="002305E6"/>
    <w:rsid w:val="002427E1"/>
    <w:rsid w:val="00244503"/>
    <w:rsid w:val="00252171"/>
    <w:rsid w:val="00253019"/>
    <w:rsid w:val="002602BD"/>
    <w:rsid w:val="0026199D"/>
    <w:rsid w:val="0026485C"/>
    <w:rsid w:val="0026541A"/>
    <w:rsid w:val="00266F78"/>
    <w:rsid w:val="00267C67"/>
    <w:rsid w:val="00272755"/>
    <w:rsid w:val="002766EC"/>
    <w:rsid w:val="00276BD8"/>
    <w:rsid w:val="00277FBC"/>
    <w:rsid w:val="00284A67"/>
    <w:rsid w:val="002930E3"/>
    <w:rsid w:val="002939C5"/>
    <w:rsid w:val="002A1311"/>
    <w:rsid w:val="002A3B34"/>
    <w:rsid w:val="002A49C8"/>
    <w:rsid w:val="002B132A"/>
    <w:rsid w:val="002B1CC8"/>
    <w:rsid w:val="002B23C4"/>
    <w:rsid w:val="002B2C97"/>
    <w:rsid w:val="002C0A24"/>
    <w:rsid w:val="002C2280"/>
    <w:rsid w:val="002C3D2F"/>
    <w:rsid w:val="002C7E83"/>
    <w:rsid w:val="002D2BED"/>
    <w:rsid w:val="002D603E"/>
    <w:rsid w:val="002D6682"/>
    <w:rsid w:val="002D6BD1"/>
    <w:rsid w:val="002E279B"/>
    <w:rsid w:val="002E2921"/>
    <w:rsid w:val="002E5420"/>
    <w:rsid w:val="002E66E1"/>
    <w:rsid w:val="002E7454"/>
    <w:rsid w:val="002F0335"/>
    <w:rsid w:val="002F1349"/>
    <w:rsid w:val="002F21F1"/>
    <w:rsid w:val="00301810"/>
    <w:rsid w:val="00305CF0"/>
    <w:rsid w:val="00310004"/>
    <w:rsid w:val="00312496"/>
    <w:rsid w:val="003146D0"/>
    <w:rsid w:val="00320842"/>
    <w:rsid w:val="003220FF"/>
    <w:rsid w:val="00323BC5"/>
    <w:rsid w:val="00326507"/>
    <w:rsid w:val="00330B1C"/>
    <w:rsid w:val="0033576B"/>
    <w:rsid w:val="00341051"/>
    <w:rsid w:val="003425C2"/>
    <w:rsid w:val="00343925"/>
    <w:rsid w:val="0034511A"/>
    <w:rsid w:val="00347742"/>
    <w:rsid w:val="0035326B"/>
    <w:rsid w:val="0035341B"/>
    <w:rsid w:val="00353FDF"/>
    <w:rsid w:val="00361185"/>
    <w:rsid w:val="00361544"/>
    <w:rsid w:val="00362041"/>
    <w:rsid w:val="00362CBD"/>
    <w:rsid w:val="003713D8"/>
    <w:rsid w:val="003718F3"/>
    <w:rsid w:val="003806FE"/>
    <w:rsid w:val="00385237"/>
    <w:rsid w:val="0038733E"/>
    <w:rsid w:val="0038747E"/>
    <w:rsid w:val="00392FAD"/>
    <w:rsid w:val="003A09CD"/>
    <w:rsid w:val="003A0E6E"/>
    <w:rsid w:val="003A5100"/>
    <w:rsid w:val="003A60FA"/>
    <w:rsid w:val="003B3E93"/>
    <w:rsid w:val="003C2180"/>
    <w:rsid w:val="003C249E"/>
    <w:rsid w:val="003C4942"/>
    <w:rsid w:val="003C51EE"/>
    <w:rsid w:val="003D149F"/>
    <w:rsid w:val="003D4EE8"/>
    <w:rsid w:val="003D5DAA"/>
    <w:rsid w:val="003D7A9C"/>
    <w:rsid w:val="003E1008"/>
    <w:rsid w:val="003E244E"/>
    <w:rsid w:val="003F08AF"/>
    <w:rsid w:val="003F3F51"/>
    <w:rsid w:val="003F7F58"/>
    <w:rsid w:val="00414E30"/>
    <w:rsid w:val="00420F26"/>
    <w:rsid w:val="0042290B"/>
    <w:rsid w:val="00424BE2"/>
    <w:rsid w:val="0042736D"/>
    <w:rsid w:val="00431139"/>
    <w:rsid w:val="00432F89"/>
    <w:rsid w:val="00433770"/>
    <w:rsid w:val="00435BC8"/>
    <w:rsid w:val="0043729A"/>
    <w:rsid w:val="0044634E"/>
    <w:rsid w:val="00446BC2"/>
    <w:rsid w:val="004479AE"/>
    <w:rsid w:val="00460AEB"/>
    <w:rsid w:val="00462619"/>
    <w:rsid w:val="00471404"/>
    <w:rsid w:val="00471A97"/>
    <w:rsid w:val="00471C3D"/>
    <w:rsid w:val="00473D72"/>
    <w:rsid w:val="00482687"/>
    <w:rsid w:val="00486146"/>
    <w:rsid w:val="004925D0"/>
    <w:rsid w:val="00492B0C"/>
    <w:rsid w:val="0049593B"/>
    <w:rsid w:val="004B102A"/>
    <w:rsid w:val="004B27EF"/>
    <w:rsid w:val="004B4346"/>
    <w:rsid w:val="004C3080"/>
    <w:rsid w:val="004C3ED8"/>
    <w:rsid w:val="004C64A9"/>
    <w:rsid w:val="004D006A"/>
    <w:rsid w:val="004D2764"/>
    <w:rsid w:val="004D3330"/>
    <w:rsid w:val="004D350A"/>
    <w:rsid w:val="004D3609"/>
    <w:rsid w:val="004E1556"/>
    <w:rsid w:val="004E5E87"/>
    <w:rsid w:val="00501D90"/>
    <w:rsid w:val="005044E0"/>
    <w:rsid w:val="0050756C"/>
    <w:rsid w:val="00516A85"/>
    <w:rsid w:val="005275E3"/>
    <w:rsid w:val="00534FEB"/>
    <w:rsid w:val="005367AD"/>
    <w:rsid w:val="005368A0"/>
    <w:rsid w:val="00541FD5"/>
    <w:rsid w:val="0055680C"/>
    <w:rsid w:val="00556901"/>
    <w:rsid w:val="00557206"/>
    <w:rsid w:val="00561D5D"/>
    <w:rsid w:val="005632AA"/>
    <w:rsid w:val="00565A60"/>
    <w:rsid w:val="00570663"/>
    <w:rsid w:val="00572A43"/>
    <w:rsid w:val="00573ABF"/>
    <w:rsid w:val="00574B4F"/>
    <w:rsid w:val="00574CDB"/>
    <w:rsid w:val="00577653"/>
    <w:rsid w:val="00584CFF"/>
    <w:rsid w:val="005A0274"/>
    <w:rsid w:val="005A03CE"/>
    <w:rsid w:val="005A2838"/>
    <w:rsid w:val="005A4E50"/>
    <w:rsid w:val="005A54AE"/>
    <w:rsid w:val="005A67DF"/>
    <w:rsid w:val="005A7527"/>
    <w:rsid w:val="005B09D0"/>
    <w:rsid w:val="005B10AC"/>
    <w:rsid w:val="005B1CA2"/>
    <w:rsid w:val="005B5920"/>
    <w:rsid w:val="005C4852"/>
    <w:rsid w:val="005C5575"/>
    <w:rsid w:val="005C62D3"/>
    <w:rsid w:val="005C7966"/>
    <w:rsid w:val="005D60B8"/>
    <w:rsid w:val="005E0538"/>
    <w:rsid w:val="005E263F"/>
    <w:rsid w:val="005E5833"/>
    <w:rsid w:val="005E6D27"/>
    <w:rsid w:val="005F29D7"/>
    <w:rsid w:val="00600CB1"/>
    <w:rsid w:val="006045AB"/>
    <w:rsid w:val="00613E32"/>
    <w:rsid w:val="00620C3C"/>
    <w:rsid w:val="00623E19"/>
    <w:rsid w:val="006244DC"/>
    <w:rsid w:val="006248DC"/>
    <w:rsid w:val="0062781C"/>
    <w:rsid w:val="0063018E"/>
    <w:rsid w:val="00632619"/>
    <w:rsid w:val="006353F8"/>
    <w:rsid w:val="006371B0"/>
    <w:rsid w:val="00637B80"/>
    <w:rsid w:val="0064424A"/>
    <w:rsid w:val="00644699"/>
    <w:rsid w:val="00655742"/>
    <w:rsid w:val="006572FF"/>
    <w:rsid w:val="00664078"/>
    <w:rsid w:val="00675350"/>
    <w:rsid w:val="0067595F"/>
    <w:rsid w:val="006803BD"/>
    <w:rsid w:val="00680785"/>
    <w:rsid w:val="00680AC0"/>
    <w:rsid w:val="00681C9D"/>
    <w:rsid w:val="00682F45"/>
    <w:rsid w:val="0069378F"/>
    <w:rsid w:val="00697F53"/>
    <w:rsid w:val="006A0EFE"/>
    <w:rsid w:val="006A17EC"/>
    <w:rsid w:val="006A6A10"/>
    <w:rsid w:val="006B1789"/>
    <w:rsid w:val="006B17E2"/>
    <w:rsid w:val="006B4140"/>
    <w:rsid w:val="006B5F6F"/>
    <w:rsid w:val="006C3D51"/>
    <w:rsid w:val="006D0B55"/>
    <w:rsid w:val="006D0DBC"/>
    <w:rsid w:val="006D478A"/>
    <w:rsid w:val="006D6084"/>
    <w:rsid w:val="006E3246"/>
    <w:rsid w:val="006E327F"/>
    <w:rsid w:val="006F2B42"/>
    <w:rsid w:val="006F3830"/>
    <w:rsid w:val="006F48BB"/>
    <w:rsid w:val="006F7852"/>
    <w:rsid w:val="007017BA"/>
    <w:rsid w:val="007064DE"/>
    <w:rsid w:val="007065FA"/>
    <w:rsid w:val="0070733F"/>
    <w:rsid w:val="007177D6"/>
    <w:rsid w:val="007314F2"/>
    <w:rsid w:val="007327A2"/>
    <w:rsid w:val="00735E76"/>
    <w:rsid w:val="0076037A"/>
    <w:rsid w:val="0076500E"/>
    <w:rsid w:val="00770EDA"/>
    <w:rsid w:val="00773740"/>
    <w:rsid w:val="00781DEB"/>
    <w:rsid w:val="0079062C"/>
    <w:rsid w:val="00795913"/>
    <w:rsid w:val="00796199"/>
    <w:rsid w:val="007A0B0A"/>
    <w:rsid w:val="007A1C65"/>
    <w:rsid w:val="007A233A"/>
    <w:rsid w:val="007A469A"/>
    <w:rsid w:val="007B1DFE"/>
    <w:rsid w:val="007B4DAD"/>
    <w:rsid w:val="007C1357"/>
    <w:rsid w:val="007C18C2"/>
    <w:rsid w:val="007C387E"/>
    <w:rsid w:val="007D06F9"/>
    <w:rsid w:val="007E502D"/>
    <w:rsid w:val="007E57D7"/>
    <w:rsid w:val="007F0F3F"/>
    <w:rsid w:val="007F25B9"/>
    <w:rsid w:val="007F2CDB"/>
    <w:rsid w:val="007F3365"/>
    <w:rsid w:val="007F7B91"/>
    <w:rsid w:val="00802577"/>
    <w:rsid w:val="00805B50"/>
    <w:rsid w:val="008072E3"/>
    <w:rsid w:val="00811820"/>
    <w:rsid w:val="008138CB"/>
    <w:rsid w:val="00816293"/>
    <w:rsid w:val="00816ABD"/>
    <w:rsid w:val="0081751C"/>
    <w:rsid w:val="008306EB"/>
    <w:rsid w:val="008351AB"/>
    <w:rsid w:val="00841617"/>
    <w:rsid w:val="00845951"/>
    <w:rsid w:val="00847791"/>
    <w:rsid w:val="008509BF"/>
    <w:rsid w:val="008529BB"/>
    <w:rsid w:val="00854823"/>
    <w:rsid w:val="00855C82"/>
    <w:rsid w:val="008560B1"/>
    <w:rsid w:val="00861118"/>
    <w:rsid w:val="00865C2B"/>
    <w:rsid w:val="00872175"/>
    <w:rsid w:val="008745EF"/>
    <w:rsid w:val="00884C0D"/>
    <w:rsid w:val="00886509"/>
    <w:rsid w:val="00895113"/>
    <w:rsid w:val="00895E46"/>
    <w:rsid w:val="008979AB"/>
    <w:rsid w:val="00897C99"/>
    <w:rsid w:val="008A532E"/>
    <w:rsid w:val="008B3ED9"/>
    <w:rsid w:val="008B5591"/>
    <w:rsid w:val="008B6D1C"/>
    <w:rsid w:val="008C1774"/>
    <w:rsid w:val="008C4479"/>
    <w:rsid w:val="008C7B03"/>
    <w:rsid w:val="008C7FE4"/>
    <w:rsid w:val="008D412A"/>
    <w:rsid w:val="008D6DAE"/>
    <w:rsid w:val="008F7608"/>
    <w:rsid w:val="008F7CB1"/>
    <w:rsid w:val="00900A37"/>
    <w:rsid w:val="00901398"/>
    <w:rsid w:val="009051F6"/>
    <w:rsid w:val="0090558B"/>
    <w:rsid w:val="0090580E"/>
    <w:rsid w:val="009070AA"/>
    <w:rsid w:val="0090730F"/>
    <w:rsid w:val="0090793A"/>
    <w:rsid w:val="009106B5"/>
    <w:rsid w:val="0091656E"/>
    <w:rsid w:val="009171EF"/>
    <w:rsid w:val="00917A9F"/>
    <w:rsid w:val="00925A9F"/>
    <w:rsid w:val="00932AE6"/>
    <w:rsid w:val="00933F12"/>
    <w:rsid w:val="00934889"/>
    <w:rsid w:val="009426C0"/>
    <w:rsid w:val="00953CC5"/>
    <w:rsid w:val="0095742B"/>
    <w:rsid w:val="00960F18"/>
    <w:rsid w:val="0096401F"/>
    <w:rsid w:val="009645AB"/>
    <w:rsid w:val="0097626A"/>
    <w:rsid w:val="0097762B"/>
    <w:rsid w:val="00984FA8"/>
    <w:rsid w:val="00986464"/>
    <w:rsid w:val="00990DB2"/>
    <w:rsid w:val="009A1251"/>
    <w:rsid w:val="009A6B22"/>
    <w:rsid w:val="009B02EB"/>
    <w:rsid w:val="009C01CF"/>
    <w:rsid w:val="009C4DB6"/>
    <w:rsid w:val="009C533F"/>
    <w:rsid w:val="009C5CBB"/>
    <w:rsid w:val="009C72B5"/>
    <w:rsid w:val="009E34E4"/>
    <w:rsid w:val="009F0BBC"/>
    <w:rsid w:val="009F1E3C"/>
    <w:rsid w:val="009F23D4"/>
    <w:rsid w:val="009F2DE0"/>
    <w:rsid w:val="009F50AF"/>
    <w:rsid w:val="009F5B6D"/>
    <w:rsid w:val="00A00B57"/>
    <w:rsid w:val="00A05B21"/>
    <w:rsid w:val="00A06FDD"/>
    <w:rsid w:val="00A07B6C"/>
    <w:rsid w:val="00A1362F"/>
    <w:rsid w:val="00A2010B"/>
    <w:rsid w:val="00A27956"/>
    <w:rsid w:val="00A318A1"/>
    <w:rsid w:val="00A35F1A"/>
    <w:rsid w:val="00A43D43"/>
    <w:rsid w:val="00A4708E"/>
    <w:rsid w:val="00A470D6"/>
    <w:rsid w:val="00A50078"/>
    <w:rsid w:val="00A535B1"/>
    <w:rsid w:val="00A65191"/>
    <w:rsid w:val="00A66D93"/>
    <w:rsid w:val="00A72841"/>
    <w:rsid w:val="00A75E88"/>
    <w:rsid w:val="00A77FFA"/>
    <w:rsid w:val="00A8282C"/>
    <w:rsid w:val="00A84395"/>
    <w:rsid w:val="00A91431"/>
    <w:rsid w:val="00AA4B3C"/>
    <w:rsid w:val="00AA7A8F"/>
    <w:rsid w:val="00AA7D1F"/>
    <w:rsid w:val="00AB0A22"/>
    <w:rsid w:val="00AB50EB"/>
    <w:rsid w:val="00AB52E0"/>
    <w:rsid w:val="00AC04B8"/>
    <w:rsid w:val="00AD02FB"/>
    <w:rsid w:val="00AD2376"/>
    <w:rsid w:val="00AD6810"/>
    <w:rsid w:val="00AE0EB8"/>
    <w:rsid w:val="00AE18DB"/>
    <w:rsid w:val="00AE2208"/>
    <w:rsid w:val="00AE254D"/>
    <w:rsid w:val="00AE7A0B"/>
    <w:rsid w:val="00B03756"/>
    <w:rsid w:val="00B0599D"/>
    <w:rsid w:val="00B10128"/>
    <w:rsid w:val="00B119A2"/>
    <w:rsid w:val="00B12A31"/>
    <w:rsid w:val="00B158F0"/>
    <w:rsid w:val="00B17212"/>
    <w:rsid w:val="00B20BE2"/>
    <w:rsid w:val="00B21A2B"/>
    <w:rsid w:val="00B27CFB"/>
    <w:rsid w:val="00B304FC"/>
    <w:rsid w:val="00B36A82"/>
    <w:rsid w:val="00B36CB8"/>
    <w:rsid w:val="00B4476A"/>
    <w:rsid w:val="00B55090"/>
    <w:rsid w:val="00B556DA"/>
    <w:rsid w:val="00B62E75"/>
    <w:rsid w:val="00B62F93"/>
    <w:rsid w:val="00B7200F"/>
    <w:rsid w:val="00B82E6C"/>
    <w:rsid w:val="00B838EE"/>
    <w:rsid w:val="00B84432"/>
    <w:rsid w:val="00B845BF"/>
    <w:rsid w:val="00B84CA3"/>
    <w:rsid w:val="00B86913"/>
    <w:rsid w:val="00B9007C"/>
    <w:rsid w:val="00B9012E"/>
    <w:rsid w:val="00B925D4"/>
    <w:rsid w:val="00B935DC"/>
    <w:rsid w:val="00B945D3"/>
    <w:rsid w:val="00BA5F86"/>
    <w:rsid w:val="00BA6353"/>
    <w:rsid w:val="00BA6864"/>
    <w:rsid w:val="00BA7158"/>
    <w:rsid w:val="00BB0F49"/>
    <w:rsid w:val="00BB6258"/>
    <w:rsid w:val="00BC17C8"/>
    <w:rsid w:val="00BC19B9"/>
    <w:rsid w:val="00BD109A"/>
    <w:rsid w:val="00BD12BD"/>
    <w:rsid w:val="00BD16B0"/>
    <w:rsid w:val="00BD212F"/>
    <w:rsid w:val="00BD2BF4"/>
    <w:rsid w:val="00BD2FBC"/>
    <w:rsid w:val="00BD3647"/>
    <w:rsid w:val="00BD507E"/>
    <w:rsid w:val="00BD5372"/>
    <w:rsid w:val="00BD5CE0"/>
    <w:rsid w:val="00BF0544"/>
    <w:rsid w:val="00BF0906"/>
    <w:rsid w:val="00C149F7"/>
    <w:rsid w:val="00C1515F"/>
    <w:rsid w:val="00C1569E"/>
    <w:rsid w:val="00C20CD1"/>
    <w:rsid w:val="00C21DFC"/>
    <w:rsid w:val="00C2408D"/>
    <w:rsid w:val="00C24C8D"/>
    <w:rsid w:val="00C30009"/>
    <w:rsid w:val="00C30267"/>
    <w:rsid w:val="00C32463"/>
    <w:rsid w:val="00C36B28"/>
    <w:rsid w:val="00C36E0A"/>
    <w:rsid w:val="00C47779"/>
    <w:rsid w:val="00C5116A"/>
    <w:rsid w:val="00C51672"/>
    <w:rsid w:val="00C553B7"/>
    <w:rsid w:val="00C57904"/>
    <w:rsid w:val="00C627FC"/>
    <w:rsid w:val="00C62F9A"/>
    <w:rsid w:val="00C63F48"/>
    <w:rsid w:val="00C6639E"/>
    <w:rsid w:val="00C70A13"/>
    <w:rsid w:val="00C71D66"/>
    <w:rsid w:val="00C750A4"/>
    <w:rsid w:val="00C76515"/>
    <w:rsid w:val="00C817CE"/>
    <w:rsid w:val="00C866D0"/>
    <w:rsid w:val="00C87CFD"/>
    <w:rsid w:val="00C97F31"/>
    <w:rsid w:val="00CA2EE0"/>
    <w:rsid w:val="00CB46BD"/>
    <w:rsid w:val="00CB525C"/>
    <w:rsid w:val="00CC1962"/>
    <w:rsid w:val="00CC4FA3"/>
    <w:rsid w:val="00CD1323"/>
    <w:rsid w:val="00CD2932"/>
    <w:rsid w:val="00CD7AA3"/>
    <w:rsid w:val="00CF20AB"/>
    <w:rsid w:val="00CF681B"/>
    <w:rsid w:val="00D003F6"/>
    <w:rsid w:val="00D04DB8"/>
    <w:rsid w:val="00D05E69"/>
    <w:rsid w:val="00D1062C"/>
    <w:rsid w:val="00D13634"/>
    <w:rsid w:val="00D2227F"/>
    <w:rsid w:val="00D2645C"/>
    <w:rsid w:val="00D26970"/>
    <w:rsid w:val="00D27E44"/>
    <w:rsid w:val="00D3298F"/>
    <w:rsid w:val="00D368AC"/>
    <w:rsid w:val="00D419DD"/>
    <w:rsid w:val="00D445AB"/>
    <w:rsid w:val="00D6187E"/>
    <w:rsid w:val="00D62CB4"/>
    <w:rsid w:val="00D64C77"/>
    <w:rsid w:val="00D66205"/>
    <w:rsid w:val="00D6656B"/>
    <w:rsid w:val="00D713AA"/>
    <w:rsid w:val="00D7402C"/>
    <w:rsid w:val="00D74372"/>
    <w:rsid w:val="00D76197"/>
    <w:rsid w:val="00D826AE"/>
    <w:rsid w:val="00D86624"/>
    <w:rsid w:val="00D87428"/>
    <w:rsid w:val="00D9015F"/>
    <w:rsid w:val="00D94685"/>
    <w:rsid w:val="00D95FD6"/>
    <w:rsid w:val="00D9606B"/>
    <w:rsid w:val="00DA3767"/>
    <w:rsid w:val="00DA773C"/>
    <w:rsid w:val="00DB0A0C"/>
    <w:rsid w:val="00DB1DDD"/>
    <w:rsid w:val="00DB624A"/>
    <w:rsid w:val="00DC18BB"/>
    <w:rsid w:val="00DC1FBD"/>
    <w:rsid w:val="00DC6471"/>
    <w:rsid w:val="00DC6A1A"/>
    <w:rsid w:val="00DD1BB5"/>
    <w:rsid w:val="00DE56DD"/>
    <w:rsid w:val="00DE5CC9"/>
    <w:rsid w:val="00DE5F68"/>
    <w:rsid w:val="00DE648B"/>
    <w:rsid w:val="00DF0F88"/>
    <w:rsid w:val="00DF22D2"/>
    <w:rsid w:val="00DF303F"/>
    <w:rsid w:val="00DF5A29"/>
    <w:rsid w:val="00DF5C76"/>
    <w:rsid w:val="00E03278"/>
    <w:rsid w:val="00E119F5"/>
    <w:rsid w:val="00E238FC"/>
    <w:rsid w:val="00E2451C"/>
    <w:rsid w:val="00E24BE6"/>
    <w:rsid w:val="00E25325"/>
    <w:rsid w:val="00E253F3"/>
    <w:rsid w:val="00E27574"/>
    <w:rsid w:val="00E30989"/>
    <w:rsid w:val="00E317CE"/>
    <w:rsid w:val="00E31C4F"/>
    <w:rsid w:val="00E3320B"/>
    <w:rsid w:val="00E345CC"/>
    <w:rsid w:val="00E357D9"/>
    <w:rsid w:val="00E360BC"/>
    <w:rsid w:val="00E365DA"/>
    <w:rsid w:val="00E36DB1"/>
    <w:rsid w:val="00E4107D"/>
    <w:rsid w:val="00E50846"/>
    <w:rsid w:val="00E54A71"/>
    <w:rsid w:val="00E553EA"/>
    <w:rsid w:val="00E55717"/>
    <w:rsid w:val="00E66BB9"/>
    <w:rsid w:val="00E66EAC"/>
    <w:rsid w:val="00E8169D"/>
    <w:rsid w:val="00E835C0"/>
    <w:rsid w:val="00E838E7"/>
    <w:rsid w:val="00E83C10"/>
    <w:rsid w:val="00E8464C"/>
    <w:rsid w:val="00E91050"/>
    <w:rsid w:val="00E92A19"/>
    <w:rsid w:val="00E94588"/>
    <w:rsid w:val="00E950B2"/>
    <w:rsid w:val="00E9755C"/>
    <w:rsid w:val="00EA0AB7"/>
    <w:rsid w:val="00EA1B62"/>
    <w:rsid w:val="00EA3AFD"/>
    <w:rsid w:val="00EA52FC"/>
    <w:rsid w:val="00EB19A7"/>
    <w:rsid w:val="00EB3F60"/>
    <w:rsid w:val="00EB630A"/>
    <w:rsid w:val="00ED0049"/>
    <w:rsid w:val="00ED12F8"/>
    <w:rsid w:val="00ED157A"/>
    <w:rsid w:val="00EE0D59"/>
    <w:rsid w:val="00EE5DB5"/>
    <w:rsid w:val="00EE7F41"/>
    <w:rsid w:val="00EF4910"/>
    <w:rsid w:val="00F01828"/>
    <w:rsid w:val="00F03BC9"/>
    <w:rsid w:val="00F130C0"/>
    <w:rsid w:val="00F1594B"/>
    <w:rsid w:val="00F233C1"/>
    <w:rsid w:val="00F27527"/>
    <w:rsid w:val="00F27FCF"/>
    <w:rsid w:val="00F30A0C"/>
    <w:rsid w:val="00F33A13"/>
    <w:rsid w:val="00F3452F"/>
    <w:rsid w:val="00F36A6F"/>
    <w:rsid w:val="00F407C4"/>
    <w:rsid w:val="00F40884"/>
    <w:rsid w:val="00F40A98"/>
    <w:rsid w:val="00F51BDB"/>
    <w:rsid w:val="00F52B37"/>
    <w:rsid w:val="00F642BD"/>
    <w:rsid w:val="00F64ABD"/>
    <w:rsid w:val="00F64CD4"/>
    <w:rsid w:val="00F65FC3"/>
    <w:rsid w:val="00F702B9"/>
    <w:rsid w:val="00F7158A"/>
    <w:rsid w:val="00F7419C"/>
    <w:rsid w:val="00F75345"/>
    <w:rsid w:val="00F80A2B"/>
    <w:rsid w:val="00F81261"/>
    <w:rsid w:val="00F8183A"/>
    <w:rsid w:val="00F84605"/>
    <w:rsid w:val="00F85949"/>
    <w:rsid w:val="00F87081"/>
    <w:rsid w:val="00FA1C75"/>
    <w:rsid w:val="00FA2C78"/>
    <w:rsid w:val="00FA39EA"/>
    <w:rsid w:val="00FB41AD"/>
    <w:rsid w:val="00FB5DD5"/>
    <w:rsid w:val="00FC1426"/>
    <w:rsid w:val="00FC569D"/>
    <w:rsid w:val="00FD59BE"/>
    <w:rsid w:val="00FD6D94"/>
    <w:rsid w:val="00FE20D9"/>
    <w:rsid w:val="00FE3A1B"/>
    <w:rsid w:val="00FE4884"/>
    <w:rsid w:val="00FE5674"/>
    <w:rsid w:val="00FE7159"/>
    <w:rsid w:val="00FF0B74"/>
    <w:rsid w:val="00FF1B33"/>
    <w:rsid w:val="00FF1D06"/>
    <w:rsid w:val="00FF3905"/>
    <w:rsid w:val="00FF51C0"/>
    <w:rsid w:val="00FF51EC"/>
    <w:rsid w:val="00FF5A3E"/>
    <w:rsid w:val="00FF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5E04F6C"/>
  <w15:chartTrackingRefBased/>
  <w15:docId w15:val="{7092E654-3547-4382-AE32-579CE9040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54D"/>
  </w:style>
  <w:style w:type="paragraph" w:styleId="Ttulo1">
    <w:name w:val="heading 1"/>
    <w:basedOn w:val="Normal"/>
    <w:next w:val="Normal"/>
    <w:qFormat/>
    <w:rsid w:val="009B02EB"/>
    <w:pPr>
      <w:keepNext/>
      <w:jc w:val="both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B262D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B262D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1B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6572FF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5A0274"/>
    <w:pPr>
      <w:jc w:val="center"/>
    </w:pPr>
    <w:rPr>
      <w:rFonts w:ascii="Arial" w:hAnsi="Arial"/>
      <w:b/>
      <w:snapToGrid w:val="0"/>
      <w:color w:val="000000"/>
      <w:sz w:val="12"/>
      <w:lang w:val="en-US"/>
    </w:rPr>
  </w:style>
  <w:style w:type="character" w:styleId="Nmerodepgina">
    <w:name w:val="page number"/>
    <w:basedOn w:val="Fuentedeprrafopredeter"/>
    <w:rsid w:val="00F642BD"/>
  </w:style>
  <w:style w:type="paragraph" w:styleId="Textodeglobo">
    <w:name w:val="Balloon Text"/>
    <w:basedOn w:val="Normal"/>
    <w:semiHidden/>
    <w:rsid w:val="005E6D27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rsid w:val="009B02EB"/>
    <w:pPr>
      <w:spacing w:after="120"/>
    </w:pPr>
  </w:style>
  <w:style w:type="character" w:customStyle="1" w:styleId="EncabezadoCar">
    <w:name w:val="Encabezado Car"/>
    <w:link w:val="Encabezado"/>
    <w:rsid w:val="008979AB"/>
  </w:style>
  <w:style w:type="character" w:styleId="Hipervnculo">
    <w:name w:val="Hyperlink"/>
    <w:basedOn w:val="Fuentedeprrafopredeter"/>
    <w:rsid w:val="008548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08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uertosdecantabria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caselles\Configuraci&#243;n%20local\Archivos%20temporales%20de%20Internet\OLKD0\EPE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EPE</Template>
  <TotalTime>162</TotalTime>
  <Pages>2</Pages>
  <Words>775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Puertos</Company>
  <LinksUpToDate>false</LinksUpToDate>
  <CharactersWithSpaces>5030</CharactersWithSpaces>
  <SharedDoc>false</SharedDoc>
  <HLinks>
    <vt:vector size="6" baseType="variant">
      <vt:variant>
        <vt:i4>2031686</vt:i4>
      </vt:variant>
      <vt:variant>
        <vt:i4>0</vt:i4>
      </vt:variant>
      <vt:variant>
        <vt:i4>0</vt:i4>
      </vt:variant>
      <vt:variant>
        <vt:i4>5</vt:i4>
      </vt:variant>
      <vt:variant>
        <vt:lpwstr>http://www.puertosdecantabria.es/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Oria Arteche María Luz</cp:lastModifiedBy>
  <cp:revision>23</cp:revision>
  <cp:lastPrinted>2025-01-08T14:19:00Z</cp:lastPrinted>
  <dcterms:created xsi:type="dcterms:W3CDTF">2024-11-13T10:00:00Z</dcterms:created>
  <dcterms:modified xsi:type="dcterms:W3CDTF">2025-06-02T15:13:00Z</dcterms:modified>
</cp:coreProperties>
</file>